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A7A" w:rsidRPr="002D43F2" w:rsidRDefault="009C7A7A" w:rsidP="00BF0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0.8pt;margin-top:-54pt;width:573.6pt;height:810pt;z-index:251671040">
            <v:imagedata r:id="rId7" o:title="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6pt;margin-top:17.85pt;width:198pt;height:109.1pt;z-index:251670016" stroked="f">
            <v:textbox style="mso-next-textbox:#_x0000_s1027">
              <w:txbxContent>
                <w:p w:rsidR="009C7A7A" w:rsidRPr="00BF5166" w:rsidRDefault="009C7A7A" w:rsidP="00B92BBB">
                  <w:pPr>
                    <w:spacing w:after="0" w:line="240" w:lineRule="auto"/>
                    <w:ind w:right="-5529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F51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УТВЕРЖДАЮ                                                                             УТВЕРЖДАЮ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           Заведующая М</w:t>
                  </w:r>
                  <w:r w:rsidRPr="00BF51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ДОУ </w:t>
                  </w:r>
                </w:p>
                <w:p w:rsidR="009C7A7A" w:rsidRDefault="009C7A7A" w:rsidP="00B92BBB"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Захаровский детский сад №1</w:t>
                  </w:r>
                  <w:r w:rsidRPr="00BF51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_________Е.Ю. Калужская</w:t>
                  </w:r>
                  <w:r w:rsidRPr="00BF51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Пр. № ___ от _______ 2021</w:t>
                  </w:r>
                  <w:r w:rsidRPr="00BF516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</w:t>
                  </w:r>
                </w:p>
                <w:p w:rsidR="009C7A7A" w:rsidRDefault="009C7A7A" w:rsidP="00BF0A9A"/>
              </w:txbxContent>
            </v:textbox>
          </v:shape>
        </w:pic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56"/>
        <w:gridCol w:w="6565"/>
      </w:tblGrid>
      <w:tr w:rsidR="009C7A7A" w:rsidRPr="00BF5166">
        <w:trPr>
          <w:gridAfter w:val="1"/>
          <w:wAfter w:w="6565" w:type="dxa"/>
          <w:trHeight w:val="276"/>
        </w:trPr>
        <w:tc>
          <w:tcPr>
            <w:tcW w:w="385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C7A7A" w:rsidRDefault="009C7A7A" w:rsidP="00BF0A9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5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ПРИНЯТО                                                        на педагогическом совете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</w:t>
            </w:r>
            <w:r w:rsidRPr="00BF5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Захаровский детский сад №1 Протокол №  __от  ___________2021</w:t>
            </w:r>
            <w:r w:rsidRPr="00BF51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</w:tr>
      <w:tr w:rsidR="009C7A7A" w:rsidRPr="00BF5166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C7A7A" w:rsidRDefault="009C7A7A" w:rsidP="00BF0A9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65" w:type="dxa"/>
            <w:tcBorders>
              <w:top w:val="nil"/>
              <w:left w:val="nil"/>
              <w:bottom w:val="nil"/>
              <w:right w:val="nil"/>
            </w:tcBorders>
          </w:tcPr>
          <w:p w:rsidR="009C7A7A" w:rsidRDefault="009C7A7A" w:rsidP="00BF0A9A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</w:r>
            <w:r w:rsidRPr="00DB0C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pict>
                <v:group id="_x0000_s1028" editas="canvas" style="width:180pt;height:108pt;mso-position-horizontal-relative:char;mso-position-vertical-relative:line" coordorigin="2226,1114" coordsize="7200,4320">
                  <o:lock v:ext="edit" aspectratio="t"/>
                  <v:shape id="_x0000_s1029" type="#_x0000_t75" style="position:absolute;left:2226;top:1114;width:7200;height:4320" o:preferrelative="f">
                    <v:fill o:detectmouseclick="t"/>
                    <v:path o:extrusionok="t" o:connecttype="none"/>
                    <o:lock v:ext="edit" text="t"/>
                  </v:shape>
                  <w10:anchorlock/>
                </v:group>
              </w:pict>
            </w:r>
          </w:p>
        </w:tc>
      </w:tr>
    </w:tbl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C7A7A" w:rsidRDefault="009C7A7A" w:rsidP="00BF0A9A">
      <w:pPr>
        <w:spacing w:beforeAutospacing="0" w:after="0" w:afterAutospacing="0" w:line="240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C7A7A" w:rsidRPr="00091020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</w:p>
    <w:p w:rsidR="009C7A7A" w:rsidRPr="00091020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 w:rsidRPr="00091020">
        <w:rPr>
          <w:rFonts w:ascii="Times New Roman" w:hAnsi="Times New Roman" w:cs="Times New Roman"/>
          <w:b/>
          <w:bCs/>
          <w:caps/>
          <w:sz w:val="40"/>
          <w:szCs w:val="40"/>
        </w:rPr>
        <w:t xml:space="preserve">Рабочая программа </w:t>
      </w:r>
    </w:p>
    <w:p w:rsidR="009C7A7A" w:rsidRPr="00091020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 w:rsidRPr="00091020">
        <w:rPr>
          <w:rFonts w:ascii="Times New Roman" w:hAnsi="Times New Roman" w:cs="Times New Roman"/>
          <w:b/>
          <w:bCs/>
          <w:caps/>
          <w:sz w:val="40"/>
          <w:szCs w:val="40"/>
        </w:rPr>
        <w:t>инструктора по физической культуре</w:t>
      </w:r>
    </w:p>
    <w:p w:rsidR="009C7A7A" w:rsidRPr="00091020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>
        <w:rPr>
          <w:rFonts w:ascii="Times New Roman" w:hAnsi="Times New Roman" w:cs="Times New Roman"/>
          <w:b/>
          <w:bCs/>
          <w:caps/>
          <w:sz w:val="40"/>
          <w:szCs w:val="40"/>
        </w:rPr>
        <w:t>на 2021-2022</w:t>
      </w:r>
      <w:r w:rsidRPr="00091020">
        <w:rPr>
          <w:rFonts w:ascii="Times New Roman" w:hAnsi="Times New Roman" w:cs="Times New Roman"/>
          <w:b/>
          <w:bCs/>
          <w:caps/>
          <w:sz w:val="40"/>
          <w:szCs w:val="40"/>
        </w:rPr>
        <w:t xml:space="preserve"> уч. год</w:t>
      </w: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091020">
      <w:pPr>
        <w:spacing w:beforeAutospacing="0" w:after="0" w:afterAutospacing="0" w:line="240" w:lineRule="auto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7D4654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инструктор по физической культуре</w:t>
      </w:r>
    </w:p>
    <w:p w:rsidR="009C7A7A" w:rsidRDefault="009C7A7A" w:rsidP="00091020">
      <w:pPr>
        <w:spacing w:beforeAutospacing="0" w:after="0" w:afterAutospacing="0" w:line="240" w:lineRule="auto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Захарова Надежда Юрьевна</w:t>
      </w: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7A7A" w:rsidRDefault="009C7A7A" w:rsidP="00B92BBB">
      <w:pPr>
        <w:spacing w:beforeAutospacing="0" w:after="0" w:afterAutospacing="0" w:line="240" w:lineRule="auto"/>
      </w:pPr>
    </w:p>
    <w:p w:rsidR="009C7A7A" w:rsidRDefault="009C7A7A" w:rsidP="00091020">
      <w:pPr>
        <w:spacing w:beforeAutospacing="0" w:after="0" w:afterAutospacing="0" w:line="240" w:lineRule="auto"/>
        <w:jc w:val="center"/>
      </w:pPr>
    </w:p>
    <w:p w:rsidR="009C7A7A" w:rsidRDefault="009C7A7A" w:rsidP="00091020">
      <w:pPr>
        <w:spacing w:beforeAutospacing="0" w:after="0" w:afterAutospacing="0" w:line="240" w:lineRule="auto"/>
        <w:jc w:val="center"/>
      </w:pPr>
    </w:p>
    <w:p w:rsidR="009C7A7A" w:rsidRDefault="009C7A7A" w:rsidP="00091020">
      <w:pPr>
        <w:spacing w:beforeAutospacing="0" w:after="0" w:afterAutospacing="0" w:line="240" w:lineRule="auto"/>
        <w:jc w:val="center"/>
      </w:pPr>
    </w:p>
    <w:p w:rsidR="009C7A7A" w:rsidRDefault="009C7A7A" w:rsidP="00091020">
      <w:pPr>
        <w:spacing w:beforeAutospacing="0" w:after="0" w:afterAutospacing="0" w:line="240" w:lineRule="auto"/>
        <w:jc w:val="center"/>
      </w:pPr>
    </w:p>
    <w:p w:rsidR="009C7A7A" w:rsidRPr="002C2BC4" w:rsidRDefault="009C7A7A" w:rsidP="002C2BC4">
      <w:pPr>
        <w:spacing w:beforeAutospacing="0" w:after="0" w:afterAutospacing="0" w:line="240" w:lineRule="auto"/>
        <w:jc w:val="center"/>
        <w:rPr>
          <w:rStyle w:val="Heading1Char"/>
          <w:rFonts w:ascii="Calibri" w:hAnsi="Calibri" w:cs="Calibri"/>
          <w:b w:val="0"/>
          <w:bCs w:val="0"/>
          <w:color w:val="auto"/>
          <w:sz w:val="22"/>
          <w:szCs w:val="22"/>
        </w:rPr>
      </w:pPr>
      <w:r>
        <w:t>Рязанская область, с. Захарово, 20</w:t>
      </w:r>
      <w:bookmarkStart w:id="0" w:name="_GoBack"/>
      <w:bookmarkEnd w:id="0"/>
      <w:r>
        <w:t>21г.</w:t>
      </w:r>
    </w:p>
    <w:p w:rsidR="009C7A7A" w:rsidRPr="007C466D" w:rsidRDefault="009C7A7A" w:rsidP="00091020">
      <w:pPr>
        <w:spacing w:beforeAutospacing="0" w:after="0" w:afterAutospacing="0" w:line="240" w:lineRule="auto"/>
        <w:jc w:val="center"/>
        <w:rPr>
          <w:rStyle w:val="Heading1Char"/>
          <w:rFonts w:ascii="Times New Roman" w:hAnsi="Times New Roman" w:cs="Times New Roman"/>
          <w:b w:val="0"/>
          <w:bCs w:val="0"/>
          <w:color w:val="auto"/>
        </w:rPr>
      </w:pPr>
      <w:r w:rsidRPr="007C466D">
        <w:rPr>
          <w:rStyle w:val="Heading1Char"/>
          <w:rFonts w:ascii="Times New Roman" w:hAnsi="Times New Roman" w:cs="Times New Roman"/>
          <w:b w:val="0"/>
          <w:bCs w:val="0"/>
          <w:color w:val="auto"/>
          <w:sz w:val="32"/>
          <w:szCs w:val="32"/>
        </w:rPr>
        <w:t>СОДЕРЖАНИЕ</w:t>
      </w:r>
    </w:p>
    <w:p w:rsidR="009C7A7A" w:rsidRPr="007C466D" w:rsidRDefault="009C7A7A" w:rsidP="007D4654">
      <w:pPr>
        <w:pStyle w:val="TOC1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r w:rsidRPr="007C466D">
        <w:rPr>
          <w:rFonts w:ascii="Times New Roman" w:hAnsi="Times New Roman" w:cs="Times New Roman"/>
        </w:rPr>
        <w:fldChar w:fldCharType="begin"/>
      </w:r>
      <w:r w:rsidRPr="007C466D">
        <w:rPr>
          <w:rFonts w:ascii="Times New Roman" w:hAnsi="Times New Roman" w:cs="Times New Roman"/>
        </w:rPr>
        <w:instrText xml:space="preserve"> TOC \o "1-3" \h \z \u </w:instrText>
      </w:r>
      <w:r w:rsidRPr="007C466D">
        <w:rPr>
          <w:rFonts w:ascii="Times New Roman" w:hAnsi="Times New Roman" w:cs="Times New Roman"/>
        </w:rPr>
        <w:fldChar w:fldCharType="separate"/>
      </w:r>
      <w:hyperlink w:anchor="_Toc464513643" w:history="1">
        <w:r w:rsidRPr="007C466D">
          <w:rPr>
            <w:rStyle w:val="Hyperlink"/>
            <w:rFonts w:ascii="Times New Roman" w:hAnsi="Times New Roman" w:cs="Times New Roman"/>
            <w:noProof/>
          </w:rPr>
          <w:t>1.ЦЕЛЕВОЙ РАЗДЕЛ ПРОГРАММЫ: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_Toc464513643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644" w:history="1">
        <w:r w:rsidRPr="007C466D">
          <w:rPr>
            <w:rStyle w:val="Hyperlink"/>
            <w:rFonts w:ascii="Times New Roman" w:hAnsi="Times New Roman" w:cs="Times New Roman"/>
            <w:noProof/>
            <w:lang w:eastAsia="ru-RU"/>
          </w:rPr>
          <w:t>1.1. ПОЯСНИТЕЛЬНАЯ ЗАПИСКА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_Toc464513644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654" w:history="1">
        <w:r w:rsidRPr="007C466D">
          <w:rPr>
            <w:rStyle w:val="Hyperlink"/>
            <w:rFonts w:ascii="Times New Roman" w:hAnsi="Times New Roman" w:cs="Times New Roman"/>
            <w:noProof/>
          </w:rPr>
          <w:t>1.2 ИНТЕГРАЦИЯ ОБРАЗОВАТЕЛЬНЫХ ОБЛАСТЕЙ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_Toc464513654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656" w:history="1">
        <w:r w:rsidRPr="007C466D">
          <w:rPr>
            <w:rStyle w:val="Hyperlink"/>
            <w:rFonts w:ascii="Times New Roman" w:hAnsi="Times New Roman" w:cs="Times New Roman"/>
            <w:noProof/>
          </w:rPr>
          <w:t>1.3 ПЛАНИРУЕМЫЕ РЕЗУЛЬТАТЫ ОСВОЕНИЯ ПРОГРАММЫ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_Toc464513656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1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657" w:history="1">
        <w:r w:rsidRPr="007C466D">
          <w:rPr>
            <w:rStyle w:val="Hyperlink"/>
            <w:rFonts w:ascii="Times New Roman" w:hAnsi="Times New Roman" w:cs="Times New Roman"/>
            <w:noProof/>
          </w:rPr>
          <w:t>2. СОДЕРЖАТЕЛЬНЫЙ РАЗДЕЛ ПРОГРАММЫ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_Toc464513657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658" w:history="1">
        <w:r w:rsidRPr="007C466D">
          <w:rPr>
            <w:rStyle w:val="Hyperlink"/>
            <w:rFonts w:ascii="Times New Roman" w:hAnsi="Times New Roman" w:cs="Times New Roman"/>
            <w:noProof/>
          </w:rPr>
          <w:t>2.1 СОДЕРЖАНИЕ ПРОГРАММЫ ПО ФИЗИЧЕСКОЙ КУЛЬТУРЕ ПО ВОЗРАСТНЫМ ГРУППАМ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_Toc464513658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882" w:history="1">
        <w:r w:rsidRPr="007C466D">
          <w:rPr>
            <w:rStyle w:val="Hyperlink"/>
            <w:rFonts w:ascii="Times New Roman" w:hAnsi="Times New Roman" w:cs="Times New Roman"/>
            <w:noProof/>
          </w:rPr>
          <w:t>2.2 ОПИСАНИЕ ФОРМ, СПОСОБОВ, МЕТОДОВ И СРЕДСТВ РЕАЛИЗАЦИИ ПРОГРАММЫ С УЧЕТОМ ВОЗРАСТНЫХ И ИНДИВИДУАЛЬНЫХ ОСОБЕННОСТЕЙ ВОСПИТАННИКОВ.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_Toc464513882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1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891" w:history="1">
        <w:r w:rsidRPr="007C466D">
          <w:rPr>
            <w:rStyle w:val="Hyperlink"/>
            <w:rFonts w:ascii="Times New Roman" w:hAnsi="Times New Roman" w:cs="Times New Roman"/>
            <w:noProof/>
          </w:rPr>
          <w:t>3. ОРГАНИЗАЦИОННЫЙ РАЗДЕЛ ПРОГРАММЫ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_Toc464513891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892" w:history="1">
        <w:r w:rsidRPr="007C466D">
          <w:rPr>
            <w:rStyle w:val="Hyperlink"/>
            <w:rFonts w:ascii="Times New Roman" w:hAnsi="Times New Roman" w:cs="Times New Roman"/>
            <w:noProof/>
          </w:rPr>
          <w:t>3.1 Приложение №1 СИСТЕМА ФИЗКУЛЬТУРНО-ОЗДОРОВИТЕЛЬНОЙ РАБОТЫ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_Toc464513892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893" w:history="1">
        <w:r w:rsidRPr="007C466D">
          <w:rPr>
            <w:rStyle w:val="Hyperlink"/>
            <w:rFonts w:ascii="Times New Roman" w:hAnsi="Times New Roman" w:cs="Times New Roman"/>
            <w:noProof/>
            <w:lang w:eastAsia="ru-RU"/>
          </w:rPr>
          <w:t>3.2 Приложение №2 ОРГАНИЗАЦИЯ ДВИГАТЕЛЬНОГО РЕЖИМА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_Toc464513893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894" w:history="1">
        <w:r w:rsidRPr="007C466D">
          <w:rPr>
            <w:rStyle w:val="Hyperlink"/>
            <w:rFonts w:ascii="Times New Roman" w:hAnsi="Times New Roman" w:cs="Times New Roman"/>
            <w:noProof/>
          </w:rPr>
          <w:t>3.3 Приложение №3 ФИЗКУЛЬТУРНОЕ ОБОРУДОВАНИЕ И ИНВЕНТАРЬ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_Toc464513894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896" w:history="1">
        <w:r w:rsidRPr="007C466D">
          <w:rPr>
            <w:rStyle w:val="Hyperlink"/>
            <w:rFonts w:ascii="Times New Roman" w:hAnsi="Times New Roman" w:cs="Times New Roman"/>
            <w:noProof/>
            <w:shd w:val="clear" w:color="auto" w:fill="F9F9F9"/>
            <w:lang w:eastAsia="ru-RU"/>
          </w:rPr>
          <w:t>3.4 Приложение №4 МЕТОДИЧЕСКОЕ ОБЕСПЕЧЕНИЕ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_Toc464513896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Pr="007C466D" w:rsidRDefault="009C7A7A" w:rsidP="007D4654">
      <w:pPr>
        <w:pStyle w:val="TOC2"/>
        <w:tabs>
          <w:tab w:val="right" w:leader="dot" w:pos="10195"/>
        </w:tabs>
        <w:spacing w:line="240" w:lineRule="auto"/>
        <w:rPr>
          <w:rFonts w:ascii="Times New Roman" w:hAnsi="Times New Roman" w:cs="Times New Roman"/>
          <w:noProof/>
          <w:lang w:eastAsia="ru-RU"/>
        </w:rPr>
      </w:pPr>
      <w:hyperlink w:anchor="_Toc464513897" w:history="1">
        <w:r w:rsidRPr="007C466D">
          <w:rPr>
            <w:rStyle w:val="Hyperlink"/>
            <w:rFonts w:ascii="Times New Roman" w:hAnsi="Times New Roman" w:cs="Times New Roman"/>
            <w:noProof/>
          </w:rPr>
          <w:t>3.5 Приложение №5  КОМПЛЕКСНО-ТЕМАТИЧЕСКОЕ ПЛАНИРОВАНИЕ ЗАНЯТИЙ ПО ФИЗИЧЕСКОЙ КУЛЬТУРЕ</w:t>
        </w:r>
        <w:r w:rsidRPr="007C466D">
          <w:rPr>
            <w:rFonts w:ascii="Times New Roman" w:hAnsi="Times New Roman" w:cs="Times New Roman"/>
            <w:noProof/>
            <w:webHidden/>
          </w:rPr>
          <w:tab/>
        </w:r>
        <w:r w:rsidRPr="007C466D">
          <w:rPr>
            <w:rFonts w:ascii="Times New Roman" w:hAnsi="Times New Roman" w:cs="Times New Roman"/>
            <w:noProof/>
            <w:webHidden/>
          </w:rPr>
          <w:fldChar w:fldCharType="begin"/>
        </w:r>
        <w:r w:rsidRPr="007C466D">
          <w:rPr>
            <w:rFonts w:ascii="Times New Roman" w:hAnsi="Times New Roman" w:cs="Times New Roman"/>
            <w:noProof/>
            <w:webHidden/>
          </w:rPr>
          <w:instrText xml:space="preserve"> PAGEREF _Toc464513897 \h </w:instrText>
        </w:r>
        <w:r w:rsidRPr="007C466D">
          <w:rPr>
            <w:rFonts w:ascii="Times New Roman" w:hAnsi="Times New Roman" w:cs="Times New Roman"/>
            <w:noProof/>
            <w:webHidden/>
          </w:rPr>
        </w:r>
        <w:r w:rsidRPr="007C466D">
          <w:rPr>
            <w:rFonts w:ascii="Times New Roman" w:hAnsi="Times New Roman" w:cs="Times New Roman"/>
            <w:noProof/>
            <w:webHidden/>
          </w:rPr>
          <w:fldChar w:fldCharType="separate"/>
        </w:r>
        <w:r w:rsidRPr="007C466D">
          <w:rPr>
            <w:rFonts w:ascii="Times New Roman" w:hAnsi="Times New Roman" w:cs="Times New Roman"/>
            <w:noProof/>
            <w:webHidden/>
          </w:rPr>
          <w:t>3</w:t>
        </w:r>
        <w:r w:rsidRPr="007C466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9C7A7A" w:rsidRDefault="009C7A7A" w:rsidP="007D4654">
      <w:pPr>
        <w:spacing w:line="240" w:lineRule="auto"/>
      </w:pPr>
      <w:r w:rsidRPr="007C466D">
        <w:rPr>
          <w:rFonts w:ascii="Times New Roman" w:hAnsi="Times New Roman" w:cs="Times New Roman"/>
        </w:rPr>
        <w:fldChar w:fldCharType="end"/>
      </w: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7A7A" w:rsidRPr="00986C33" w:rsidRDefault="009C7A7A" w:rsidP="007D4654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8"/>
          <w:szCs w:val="28"/>
        </w:rPr>
      </w:pPr>
    </w:p>
    <w:p w:rsidR="009C7A7A" w:rsidRPr="00986C33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Pr="00986C33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Pr="00986C33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left="720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lang w:eastAsia="ru-RU"/>
        </w:rPr>
      </w:pPr>
    </w:p>
    <w:p w:rsidR="009C7A7A" w:rsidRPr="006529EA" w:rsidRDefault="009C7A7A" w:rsidP="007D4654">
      <w:pPr>
        <w:pStyle w:val="Heading1"/>
        <w:spacing w:line="240" w:lineRule="auto"/>
        <w:jc w:val="center"/>
        <w:rPr>
          <w:color w:val="auto"/>
          <w:sz w:val="32"/>
          <w:szCs w:val="32"/>
        </w:rPr>
      </w:pPr>
      <w:bookmarkStart w:id="1" w:name="_Toc464513643"/>
      <w:r w:rsidRPr="006529EA">
        <w:rPr>
          <w:color w:val="auto"/>
          <w:sz w:val="32"/>
          <w:szCs w:val="32"/>
        </w:rPr>
        <w:t>1.Ц</w:t>
      </w:r>
      <w:r>
        <w:rPr>
          <w:color w:val="auto"/>
          <w:sz w:val="32"/>
          <w:szCs w:val="32"/>
        </w:rPr>
        <w:t>ЕЛЕВОЙ</w:t>
      </w:r>
      <w:r w:rsidRPr="006529EA"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</w:rPr>
        <w:t>РАЗДЕЛ ПРОГРАММЫ</w:t>
      </w:r>
      <w:r w:rsidRPr="006529EA">
        <w:rPr>
          <w:color w:val="auto"/>
          <w:sz w:val="32"/>
          <w:szCs w:val="32"/>
        </w:rPr>
        <w:t>:</w:t>
      </w:r>
      <w:bookmarkEnd w:id="1"/>
    </w:p>
    <w:p w:rsidR="009C7A7A" w:rsidRPr="006529EA" w:rsidRDefault="009C7A7A" w:rsidP="007D4654">
      <w:pPr>
        <w:pStyle w:val="Heading2"/>
        <w:spacing w:line="240" w:lineRule="auto"/>
        <w:jc w:val="center"/>
        <w:rPr>
          <w:color w:val="auto"/>
          <w:sz w:val="28"/>
          <w:szCs w:val="28"/>
          <w:lang w:eastAsia="ru-RU"/>
        </w:rPr>
      </w:pPr>
      <w:bookmarkStart w:id="2" w:name="_Toc464513644"/>
      <w:r w:rsidRPr="006529EA">
        <w:rPr>
          <w:color w:val="auto"/>
          <w:sz w:val="28"/>
          <w:szCs w:val="28"/>
          <w:lang w:eastAsia="ru-RU"/>
        </w:rPr>
        <w:t>1.1. ПОЯСНИТЕЛЬНАЯ ЗАПИСКА</w:t>
      </w:r>
      <w:bookmarkEnd w:id="2"/>
    </w:p>
    <w:p w:rsidR="009C7A7A" w:rsidRPr="0010663C" w:rsidRDefault="009C7A7A" w:rsidP="007D4654">
      <w:pPr>
        <w:pStyle w:val="12"/>
        <w:shd w:val="clear" w:color="auto" w:fill="auto"/>
        <w:spacing w:line="240" w:lineRule="auto"/>
        <w:ind w:firstLine="720"/>
        <w:jc w:val="both"/>
        <w:rPr>
          <w:sz w:val="28"/>
          <w:szCs w:val="28"/>
        </w:rPr>
      </w:pPr>
      <w:r w:rsidRPr="00AF0CE7">
        <w:rPr>
          <w:sz w:val="28"/>
          <w:szCs w:val="28"/>
          <w:shd w:val="clear" w:color="auto" w:fill="F9F9F9"/>
        </w:rPr>
        <w:t>Забота о всестороннем развитии подрастающего поколения постоянно находится в центре внимания Российской Федерации. Очень важной, составной частью гармоничного развития личности является физическое совершенство: крепкое здоровье, закаленность, ловкость, сила, выносливость. Воспитание всех этих качеств должно начинаться с детства. В связи с этим одной из актуальных задач физического воспитания дошкольников является разработка и использование таких методов и средств, которые способствовали бы функциональному совершенствованию детского организма, повышению его работоспособности, делали бы его стойким и выносливым, обладающим высокими защитными способностями к неблагоприятным факторам внешней среды.</w:t>
      </w:r>
      <w:r w:rsidRPr="00AF0CE7">
        <w:rPr>
          <w:sz w:val="28"/>
          <w:szCs w:val="28"/>
        </w:rPr>
        <w:br/>
      </w:r>
      <w:r w:rsidRPr="00AF0CE7">
        <w:rPr>
          <w:sz w:val="28"/>
          <w:szCs w:val="28"/>
          <w:shd w:val="clear" w:color="auto" w:fill="F9F9F9"/>
        </w:rPr>
        <w:t xml:space="preserve">          Использование разнообразных форм двигательной деятельности создает оптимальный двигательный режим, необходимый для полноценного физического развития и укрепления здоровья ребенка.    Физкультурные праздники, физкультурный досуг, Дни здоровья являются важными компонентами активного отдыха детей. Многообразная деятельность детей, насыщенная эмоциональными играми, упражнениями, проводимыми на свежем воздухе в виде развлечений, способствует физической реакции детей, расслабления организма после умственной нагрузки, укреплению их здоровья полезными упражнениями и в плане всесторонней физической подготовки, и в плане активного отдыха детей являются спортивные игры и упражнения, в основе которых лежат все основные виды движений, выполняемых в самых разнообразных условиях.</w:t>
      </w:r>
      <w:r w:rsidRPr="006F11BF">
        <w:rPr>
          <w:color w:val="454545"/>
          <w:sz w:val="28"/>
          <w:szCs w:val="28"/>
        </w:rPr>
        <w:br/>
      </w:r>
      <w:r w:rsidRPr="0010663C">
        <w:rPr>
          <w:sz w:val="28"/>
          <w:szCs w:val="28"/>
        </w:rPr>
        <w:t>Рабочая программа по физической культуре составлена в соответствии с нормативно-правовыми документами, регламентирующими деятельность ДОУ:</w:t>
      </w:r>
    </w:p>
    <w:p w:rsidR="009C7A7A" w:rsidRPr="0010663C" w:rsidRDefault="009C7A7A" w:rsidP="007D4654">
      <w:pPr>
        <w:pStyle w:val="12"/>
        <w:numPr>
          <w:ilvl w:val="0"/>
          <w:numId w:val="4"/>
        </w:numPr>
        <w:shd w:val="clear" w:color="auto" w:fill="auto"/>
        <w:tabs>
          <w:tab w:val="left" w:pos="564"/>
        </w:tabs>
        <w:spacing w:line="240" w:lineRule="auto"/>
        <w:ind w:left="0" w:firstLine="0"/>
        <w:jc w:val="left"/>
        <w:rPr>
          <w:sz w:val="28"/>
          <w:szCs w:val="28"/>
        </w:rPr>
      </w:pPr>
      <w:r w:rsidRPr="0010663C">
        <w:rPr>
          <w:sz w:val="28"/>
          <w:szCs w:val="28"/>
        </w:rPr>
        <w:t>Законом «Об образовании в Российской Федерации», № 273 от 29.12.2012г</w:t>
      </w:r>
    </w:p>
    <w:p w:rsidR="009C7A7A" w:rsidRPr="0010663C" w:rsidRDefault="009C7A7A" w:rsidP="007D4654">
      <w:pPr>
        <w:pStyle w:val="12"/>
        <w:numPr>
          <w:ilvl w:val="0"/>
          <w:numId w:val="4"/>
        </w:numPr>
        <w:shd w:val="clear" w:color="auto" w:fill="auto"/>
        <w:tabs>
          <w:tab w:val="left" w:pos="559"/>
        </w:tabs>
        <w:spacing w:line="240" w:lineRule="auto"/>
        <w:ind w:left="0" w:firstLine="0"/>
        <w:jc w:val="left"/>
        <w:rPr>
          <w:sz w:val="28"/>
          <w:szCs w:val="28"/>
        </w:rPr>
      </w:pPr>
      <w:r w:rsidRPr="0010663C">
        <w:rPr>
          <w:sz w:val="28"/>
          <w:szCs w:val="28"/>
        </w:rPr>
        <w:t>Конституцией Российской Федерации ст. 43, 72;</w:t>
      </w:r>
    </w:p>
    <w:p w:rsidR="009C7A7A" w:rsidRPr="0010663C" w:rsidRDefault="009C7A7A" w:rsidP="007D4654">
      <w:pPr>
        <w:pStyle w:val="12"/>
        <w:numPr>
          <w:ilvl w:val="0"/>
          <w:numId w:val="4"/>
        </w:numPr>
        <w:shd w:val="clear" w:color="auto" w:fill="auto"/>
        <w:tabs>
          <w:tab w:val="left" w:pos="559"/>
        </w:tabs>
        <w:spacing w:line="240" w:lineRule="auto"/>
        <w:ind w:left="0" w:firstLine="0"/>
        <w:jc w:val="left"/>
        <w:rPr>
          <w:sz w:val="28"/>
          <w:szCs w:val="28"/>
        </w:rPr>
      </w:pPr>
      <w:r w:rsidRPr="0010663C">
        <w:rPr>
          <w:sz w:val="28"/>
          <w:szCs w:val="28"/>
        </w:rPr>
        <w:t>Письмом Минобразования от 02.06.1998г № 89/34-16 «О реализации права ДОУ на выбор программ и педагогических технологий»;</w:t>
      </w:r>
    </w:p>
    <w:p w:rsidR="009C7A7A" w:rsidRPr="0010663C" w:rsidRDefault="009C7A7A" w:rsidP="007D4654">
      <w:pPr>
        <w:pStyle w:val="12"/>
        <w:numPr>
          <w:ilvl w:val="0"/>
          <w:numId w:val="4"/>
        </w:numPr>
        <w:shd w:val="clear" w:color="auto" w:fill="auto"/>
        <w:tabs>
          <w:tab w:val="left" w:pos="574"/>
        </w:tabs>
        <w:spacing w:line="24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СанПиНом </w:t>
      </w:r>
      <w:r w:rsidRPr="009169CD">
        <w:rPr>
          <w:sz w:val="28"/>
          <w:szCs w:val="28"/>
        </w:rPr>
        <w:t xml:space="preserve"> 3.1/2.4.3598-20</w:t>
      </w:r>
      <w:r w:rsidRPr="0010663C">
        <w:rPr>
          <w:sz w:val="28"/>
          <w:szCs w:val="28"/>
        </w:rPr>
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9C7A7A" w:rsidRPr="00E758F5" w:rsidRDefault="009C7A7A" w:rsidP="007D4654">
      <w:pPr>
        <w:pStyle w:val="ListParagraph"/>
        <w:numPr>
          <w:ilvl w:val="0"/>
          <w:numId w:val="4"/>
        </w:numPr>
        <w:spacing w:before="240" w:beforeAutospacing="0" w:after="0" w:afterAutospacing="0" w:line="240" w:lineRule="auto"/>
        <w:ind w:left="0" w:firstLine="709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shd w:val="clear" w:color="auto" w:fill="F9F9F9"/>
          <w:lang w:eastAsia="ru-RU"/>
        </w:rPr>
      </w:pPr>
      <w:bookmarkStart w:id="3" w:name="_Toc464513289"/>
      <w:bookmarkStart w:id="4" w:name="_Toc464513645"/>
      <w:r w:rsidRPr="005D3DA3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(утвержденный приказом от 17.10.2013г. N 1155 Министерства образования и науки Российской Федерации)</w:t>
      </w:r>
      <w:bookmarkEnd w:id="3"/>
      <w:bookmarkEnd w:id="4"/>
      <w:r w:rsidRPr="00E758F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       </w:t>
      </w:r>
    </w:p>
    <w:p w:rsidR="009C7A7A" w:rsidRPr="005D3DA3" w:rsidRDefault="009C7A7A" w:rsidP="007D4654">
      <w:pPr>
        <w:pStyle w:val="ListParagraph"/>
        <w:numPr>
          <w:ilvl w:val="0"/>
          <w:numId w:val="4"/>
        </w:numPr>
        <w:spacing w:before="240" w:beforeAutospacing="0" w:after="0" w:afterAutospacing="0" w:line="240" w:lineRule="auto"/>
        <w:ind w:left="0" w:firstLine="709"/>
        <w:jc w:val="both"/>
        <w:outlineLvl w:val="1"/>
        <w:rPr>
          <w:rFonts w:ascii="Times New Roman" w:hAnsi="Times New Roman" w:cs="Times New Roman"/>
          <w:color w:val="454545"/>
          <w:sz w:val="28"/>
          <w:szCs w:val="28"/>
          <w:shd w:val="clear" w:color="auto" w:fill="F9F9F9"/>
          <w:lang w:eastAsia="ru-RU"/>
        </w:rPr>
      </w:pPr>
      <w:bookmarkStart w:id="5" w:name="_Toc464513290"/>
      <w:bookmarkStart w:id="6" w:name="_Toc46451364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Инструктору по физической культуре следует целенаправленно организовывать образовательный процесс так, чтобы от детей требовалась оптимальная двигательная активность во всех видах детской деятельности. Такой подход не только стимулирует физическое развитие, но и способствует более успешному решению остальных образовательных задач.</w:t>
      </w:r>
      <w:bookmarkEnd w:id="5"/>
      <w:bookmarkEnd w:id="6"/>
      <w:r w:rsidRPr="005D3DA3">
        <w:rPr>
          <w:rFonts w:ascii="Times New Roman" w:hAnsi="Times New Roman" w:cs="Times New Roman"/>
          <w:color w:val="454545"/>
          <w:sz w:val="28"/>
          <w:szCs w:val="28"/>
          <w:lang w:eastAsia="ru-RU"/>
        </w:rPr>
        <w:br/>
      </w: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  <w:sz w:val="28"/>
          <w:szCs w:val="28"/>
          <w:shd w:val="clear" w:color="auto" w:fill="F9F9F9"/>
          <w:lang w:eastAsia="ru-RU"/>
        </w:rPr>
      </w:pPr>
      <w:r w:rsidRPr="00DA024C">
        <w:rPr>
          <w:i w:val="0"/>
          <w:iCs w:val="0"/>
          <w:color w:val="auto"/>
          <w:sz w:val="28"/>
          <w:szCs w:val="28"/>
          <w:lang w:eastAsia="ru-RU"/>
        </w:rPr>
        <w:t>1.1.1 ЦЕЛИ И ЗАДАЧИ ПРОГРАММЫ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Цель программы:</w:t>
      </w:r>
      <w:r w:rsidRPr="00AF0CE7">
        <w:rPr>
          <w:sz w:val="28"/>
          <w:szCs w:val="28"/>
        </w:rPr>
        <w:t xml:space="preserve"> </w:t>
      </w:r>
      <w:r w:rsidRPr="00AF0CE7">
        <w:rPr>
          <w:sz w:val="28"/>
          <w:szCs w:val="28"/>
          <w:shd w:val="clear" w:color="auto" w:fill="F9F9F9"/>
        </w:rPr>
        <w:t>Построение целостной системы с активным взаимодействием всех участников педагогического процесса, обеспечивающей оптимальные условия для перехода на новый, более высокий уровень работы   по   физическому развитию   детей, формированию у них физических способностей и качеств с учетом их психофизического развития, индивидуальных возможностей и склонностей; обеспечивающей охрану и укрепление здоровья, формирование  основ   здорового образа жизни. </w:t>
      </w:r>
    </w:p>
    <w:p w:rsidR="009C7A7A" w:rsidRPr="00AF0CE7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bookmarkStart w:id="7" w:name="bookmark3"/>
      <w:bookmarkStart w:id="8" w:name="_Toc464513291"/>
      <w:bookmarkStart w:id="9" w:name="_Toc464513647"/>
      <w:r w:rsidRPr="00AF0CE7">
        <w:rPr>
          <w:sz w:val="28"/>
          <w:szCs w:val="28"/>
        </w:rPr>
        <w:t>Реализация данной цели связана с решением следующих задач:</w:t>
      </w:r>
      <w:bookmarkEnd w:id="7"/>
      <w:bookmarkEnd w:id="8"/>
      <w:bookmarkEnd w:id="9"/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12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</w:t>
      </w:r>
      <w:r w:rsidRPr="00AF0CE7">
        <w:rPr>
          <w:sz w:val="28"/>
          <w:szCs w:val="28"/>
        </w:rPr>
        <w:t xml:space="preserve"> физических качеств — скоростных, силовых, гибкости, выносливости, координации;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07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накопление и обогащение</w:t>
      </w:r>
      <w:r w:rsidRPr="00AF0CE7">
        <w:rPr>
          <w:sz w:val="28"/>
          <w:szCs w:val="28"/>
        </w:rPr>
        <w:t xml:space="preserve"> двигательного опыта детей — овладение основными двигательными режимами (бег, ходьба, прыжки, метание, лазанье);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69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формирование</w:t>
      </w:r>
      <w:r w:rsidRPr="00AF0CE7">
        <w:rPr>
          <w:sz w:val="28"/>
          <w:szCs w:val="28"/>
        </w:rPr>
        <w:t xml:space="preserve"> потребности в двигательной активности и физическом совершенствовании.</w:t>
      </w:r>
    </w:p>
    <w:p w:rsidR="009C7A7A" w:rsidRPr="00AF0CE7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bookmarkStart w:id="10" w:name="bookmark4"/>
      <w:bookmarkStart w:id="11" w:name="_Toc464513292"/>
      <w:bookmarkStart w:id="12" w:name="_Toc464513648"/>
      <w:r w:rsidRPr="00AF0CE7">
        <w:rPr>
          <w:sz w:val="28"/>
          <w:szCs w:val="28"/>
        </w:rPr>
        <w:t>Программа направлена на:</w:t>
      </w:r>
      <w:bookmarkEnd w:id="10"/>
      <w:bookmarkEnd w:id="11"/>
      <w:bookmarkEnd w:id="12"/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67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реализацию принципа доступности, учитывая возрастные особенности воспитанников;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683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соблюдение дидактических правил «от известного к неизвестному» и «от простого к сложному», реализуя принцип систематичности и последовательности;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67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усиление оздоровительного эффекта, достигаемого в ходе активного использования дошкольниками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9C7A7A" w:rsidRPr="00AF0CE7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0"/>
        <w:jc w:val="both"/>
        <w:rPr>
          <w:b/>
          <w:bCs/>
          <w:sz w:val="28"/>
          <w:szCs w:val="28"/>
        </w:rPr>
      </w:pPr>
      <w:bookmarkStart w:id="13" w:name="bookmark5"/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  <w:sz w:val="28"/>
          <w:szCs w:val="28"/>
        </w:rPr>
      </w:pPr>
      <w:r w:rsidRPr="00DA024C">
        <w:rPr>
          <w:i w:val="0"/>
          <w:iCs w:val="0"/>
          <w:color w:val="auto"/>
          <w:sz w:val="28"/>
          <w:szCs w:val="28"/>
        </w:rPr>
        <w:t>1.1.2 ПРИНЦИПЫ ПОСТРОЕНИЯ ПРОГРАММЫ ПО ФГОС:</w:t>
      </w:r>
      <w:bookmarkEnd w:id="13"/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55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55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поддержка инициативы детей в различных видах деятельности;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сотрудничество Организации с семьей;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55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65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9C7A7A" w:rsidRPr="00AF0CE7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60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9C7A7A" w:rsidRDefault="009C7A7A" w:rsidP="007D4654">
      <w:pPr>
        <w:pStyle w:val="12"/>
        <w:numPr>
          <w:ilvl w:val="0"/>
          <w:numId w:val="3"/>
        </w:numPr>
        <w:shd w:val="clear" w:color="auto" w:fill="auto"/>
        <w:tabs>
          <w:tab w:val="left" w:pos="750"/>
        </w:tabs>
        <w:spacing w:after="308"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учет этнокультурной ситуации развития детей.</w:t>
      </w:r>
      <w:r w:rsidRPr="00AF0CE7">
        <w:rPr>
          <w:b/>
          <w:bCs/>
          <w:sz w:val="28"/>
          <w:szCs w:val="28"/>
        </w:rPr>
        <w:t xml:space="preserve">          </w:t>
      </w:r>
    </w:p>
    <w:p w:rsidR="009C7A7A" w:rsidRPr="00DA024C" w:rsidRDefault="009C7A7A" w:rsidP="007D4654">
      <w:pPr>
        <w:pStyle w:val="Subtitle"/>
        <w:spacing w:line="240" w:lineRule="auto"/>
        <w:jc w:val="center"/>
        <w:rPr>
          <w:rStyle w:val="SubtitleChar"/>
          <w:color w:val="auto"/>
          <w:sz w:val="28"/>
          <w:szCs w:val="28"/>
        </w:rPr>
      </w:pPr>
      <w:r w:rsidRPr="00DA024C">
        <w:rPr>
          <w:rStyle w:val="SubtitleChar"/>
          <w:color w:val="auto"/>
          <w:sz w:val="28"/>
          <w:szCs w:val="28"/>
        </w:rPr>
        <w:t xml:space="preserve">1.1.3 </w:t>
      </w:r>
      <w:r>
        <w:rPr>
          <w:rStyle w:val="SubtitleChar"/>
          <w:color w:val="auto"/>
          <w:sz w:val="28"/>
          <w:szCs w:val="28"/>
        </w:rPr>
        <w:t>ВОЗРАСТНЫЕ ОСОБЕННОСТИ ДЕТЕЙ ОТ 2 ДО 7 ЛЕТ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</w:rPr>
      </w:pPr>
      <w:r w:rsidRPr="00CC002F">
        <w:rPr>
          <w:sz w:val="28"/>
          <w:szCs w:val="28"/>
        </w:rPr>
        <w:t>У ребенка с 2 до 7 лет жизни под воздействием обучения условные связи закрепляются и совершенствуются. Повышается физическая подготовленность, совершенствуются психофизические качества.</w:t>
      </w:r>
      <w:r>
        <w:rPr>
          <w:sz w:val="28"/>
          <w:szCs w:val="28"/>
        </w:rPr>
        <w:t xml:space="preserve"> </w:t>
      </w:r>
      <w:r w:rsidRPr="00CC002F">
        <w:rPr>
          <w:sz w:val="28"/>
          <w:szCs w:val="28"/>
        </w:rPr>
        <w:t>Таким образом,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систему.</w:t>
      </w:r>
      <w:r>
        <w:rPr>
          <w:sz w:val="28"/>
          <w:szCs w:val="28"/>
        </w:rPr>
        <w:t xml:space="preserve"> </w:t>
      </w:r>
      <w:r w:rsidRPr="00CC002F">
        <w:rPr>
          <w:sz w:val="28"/>
          <w:szCs w:val="28"/>
        </w:rPr>
        <w:t>За период раннего и дошкольного детства непрерывно изменяются показатели физического развития: роста, массы тела, окружности головы, грудной клетки.</w:t>
      </w:r>
      <w:r>
        <w:rPr>
          <w:sz w:val="28"/>
          <w:szCs w:val="28"/>
        </w:rPr>
        <w:t xml:space="preserve"> </w:t>
      </w:r>
      <w:r w:rsidRPr="00CC002F">
        <w:rPr>
          <w:sz w:val="28"/>
          <w:szCs w:val="28"/>
        </w:rPr>
        <w:t>За первый год жизни рост ребенка увеличивается примерно на 25 см. К 5 годам он удваивается по сравнению с первоначальным.</w:t>
      </w:r>
      <w:r>
        <w:rPr>
          <w:sz w:val="28"/>
          <w:szCs w:val="28"/>
        </w:rPr>
        <w:t xml:space="preserve"> 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</w:rPr>
      </w:pPr>
      <w:r w:rsidRPr="00CC002F">
        <w:rPr>
          <w:sz w:val="28"/>
          <w:szCs w:val="28"/>
        </w:rPr>
        <w:t>Масса тела ребенка на первом году жизни утраивается по сравнению с массой при рождении. После года отмечаются прибавки на каждом году жизни по 2 – 2,5 кг. К 6 -7 годам она удваивается по сравнению с показателями годовалого ребенка.</w:t>
      </w:r>
      <w:r>
        <w:rPr>
          <w:sz w:val="28"/>
          <w:szCs w:val="28"/>
        </w:rPr>
        <w:t xml:space="preserve"> </w:t>
      </w:r>
      <w:r w:rsidRPr="00CC002F">
        <w:rPr>
          <w:sz w:val="28"/>
          <w:szCs w:val="28"/>
        </w:rPr>
        <w:t>Костная система ребенка богата хрящевой тканью. Кости его мягкие, гибкие, недостаточно прочные, поэтому они легко поддаются как благоприятным, так и неблагоприятным воздействиям. Эти особенности костной системы требуют внимания педагогов к подбору физических упражнений, мебели, одежды и обуви в соответствии с функциональными и возрастными возможностями ребенка.</w:t>
      </w:r>
      <w:r>
        <w:rPr>
          <w:sz w:val="28"/>
          <w:szCs w:val="28"/>
        </w:rPr>
        <w:t xml:space="preserve"> 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</w:rPr>
      </w:pPr>
      <w:r w:rsidRPr="00CC002F">
        <w:rPr>
          <w:sz w:val="28"/>
          <w:szCs w:val="28"/>
        </w:rPr>
        <w:t>Окостенение опорно-двигательного аппарата начинается с 2 – 3 лет. Оно происходит постепенно в течение всего дошкольного детства. В этот период формируются изгибы в шейном, грудном, поясничном отделах позвоночника. Физиологическое развитие позвоночника играет жизненно важную роль и влияет на формирование правильной осанки, техники движений, состояние внутренних органов, дыхательную и нервную системы. S – образный изгиб позвоночника предохраняет скелет от травм при выполнении физических упражнений</w:t>
      </w:r>
      <w:r>
        <w:rPr>
          <w:sz w:val="28"/>
          <w:szCs w:val="28"/>
        </w:rPr>
        <w:t xml:space="preserve">. 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В дошкольном детстве происходит формирование свода стопы. Оно начинается на первом году жизни и интенсивно продолжается с освоением ребенком ходьбы весь дошкольный период. В укреплении свода стопы важнейшую роль играют физические упражнения. Важно также подобрать ребенку соответствующую обувь.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В младшем возрасте у ребенка мышцы-сгибатели развиты больше, чем разгибатели, поэтому часто его движения и осанка бывают неправильными: сутулая спина, опущенная голова, сведенные плечи и т.д. К 5 годам увеличивается мышечная масса, нарастает мускулатура нижних конечностей, увеличиваются сила и работоспособность мышц. Сила мышц увеличивается с 3,5 – 4 кг к 7 годам. С 4 лет появляются различия в показателях у мальчиков и девочек. Значительно увеличивается становая сила - сила мышц туловища. Она увеличивается к 7 годам до 32 – 34 кг по сравнению с 15 – 17 кг в 3 – 4 года.</w:t>
      </w:r>
      <w:r>
        <w:rPr>
          <w:sz w:val="28"/>
          <w:szCs w:val="28"/>
          <w:shd w:val="clear" w:color="auto" w:fill="F9F9F9"/>
        </w:rPr>
        <w:t xml:space="preserve"> </w:t>
      </w:r>
      <w:r w:rsidRPr="00E758F5">
        <w:rPr>
          <w:sz w:val="28"/>
          <w:szCs w:val="28"/>
          <w:shd w:val="clear" w:color="auto" w:fill="F9F9F9"/>
        </w:rPr>
        <w:t>Статическое состояние мышц называется мышечным тонусом. Мышечный тонус в дошкольном возрасте имеет большое значение для формирования правильной осанки. Мышечный тонус туловища создает естественный «мышечный корсет». С годами у ребенка укрепляются мышцы спины и живота. Это является результатом, как регулярного функционирования центральной нервной системы, так и положительным воздействием физических упражнений.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В старшем дошкольном возрасте отмечается бурное развитие и перестройка в работе всех физиологических систем организма ребенка: нервной, сердечнососудистой, эндокринной, опорно-двигательной. Организм дошкольника развивается очень интенсивно. Ребенок быстро прибавляет в росте и весе, изменяются пропорции тела.</w:t>
      </w:r>
      <w:r>
        <w:rPr>
          <w:sz w:val="28"/>
          <w:szCs w:val="28"/>
          <w:shd w:val="clear" w:color="auto" w:fill="F9F9F9"/>
        </w:rPr>
        <w:t xml:space="preserve"> </w:t>
      </w:r>
      <w:r w:rsidRPr="00E758F5">
        <w:rPr>
          <w:sz w:val="28"/>
          <w:szCs w:val="28"/>
          <w:shd w:val="clear" w:color="auto" w:fill="F9F9F9"/>
        </w:rPr>
        <w:t>На протяжении первых семи лет у него не только увеличиваются все внутренние органы, но и совершенствуются их функции. Происходят существенные изменения высшей нервной деятельности. По своим характеристикам головной мозг шестилетнего ребенка в большей степени приближается к показателям мозга взрослого человека. Организм ребенка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После пяти лет резко возрастает потребность ребенка в общении со сверстниками. В игре и других видах совместной деятельности дети осуществляют обмен информацией, планирование, разделение и координацию функций. Постепенно складывается достаточно сплоченное детское общество. Существенно увеличиваются интенсивность и широта круга общения.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left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Проявления в психическом развитии: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хочет заниматься интересными делами, умеет сам их находить;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стремится к контактам, проявляет доброжелательность в общении со взрослыми и сверстниками, адекватность в поведении, эмоциональную отзывчивость;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стремится к освоению нового (информации, игр, способов действия с различными предметами).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Развитие опорно-двигательной системы (скелет, суставно-связочный аппарат и мускулатура) у детей 6-7 лет еще далеко до завершения. Кости детей содержат значительное количество хрящевой ткани, суставы очень подвижны, связочный аппарат легко растягивается. В 6-8 лет заканчивается формирование физиологических изгибов позвоночника. Скелетная мускулатура ребенка 6-8 лет характеризуется слабым развитием сухожилий, фасций и связок. Так, брюшной пресс ребенка 6 лет как мышечно-фасциональный комплекс еще слабо развит и не в состоянии выдержать значительные напряжения, например, связанные с подъемом тяжестей.</w:t>
      </w:r>
      <w:r>
        <w:rPr>
          <w:sz w:val="28"/>
          <w:szCs w:val="28"/>
          <w:shd w:val="clear" w:color="auto" w:fill="F9F9F9"/>
        </w:rPr>
        <w:t xml:space="preserve"> </w:t>
      </w:r>
      <w:r w:rsidRPr="00E758F5">
        <w:rPr>
          <w:sz w:val="28"/>
          <w:szCs w:val="28"/>
          <w:shd w:val="clear" w:color="auto" w:fill="F9F9F9"/>
        </w:rPr>
        <w:t>К 6-7 годам хорошо развиты круглые мышцы живота, однако мелкие мышцы спины, имеющие большое значение для удержания правильного положения позвоночного столба, развиты слабее. К 6-7 годам заметно увеличивается сила мышц-разгибателей туловища, бедра и голени – это способствует развитию координированных двигательных актов (ходьба, бег, прыжки) и физических качеств (быстрота, сила, выносливость).</w:t>
      </w:r>
      <w:r>
        <w:rPr>
          <w:sz w:val="28"/>
          <w:szCs w:val="28"/>
          <w:shd w:val="clear" w:color="auto" w:fill="F9F9F9"/>
        </w:rPr>
        <w:t xml:space="preserve"> </w:t>
      </w:r>
      <w:r w:rsidRPr="00E758F5">
        <w:rPr>
          <w:sz w:val="28"/>
          <w:szCs w:val="28"/>
          <w:shd w:val="clear" w:color="auto" w:fill="F9F9F9"/>
        </w:rPr>
        <w:t>Уровень развития костно-мышечной системы и двигательного анализатора у детей 6-7 лет дает им возможность, кроме естественных движений (ходьба, бег, прыжки), имеющих место в повседневной двигательной активности, воспроизводить ряд сложных двигательных действий. Качество выполнения этих движений позволяет сделать заключение об определенной моторной зрелости детей 6-7 лет.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left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Старшие дошкольники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 велики. У ребенка развиты основные двигательные качества (ловкость, гибкость, скоростные и силовые качества):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сохраняет статическое равновесие (от 15 секунд), стоя на линии (пятка одной ноги примыкает к носку другой ноги);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подбрасывает и ловит мяч двумя руками (от 10 раз);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прыгает в длину с места, приземляясь на обе ноги и не теряя равновесие;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бегает свободно, быстро и с удовольствием, пробегает со старта дистанцию 30 м, ловко обегает встречающиеся предметы, не задевая их;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бросает теннисный мяч или любой маленький мяч, снежок, мешочек и прочее удобной рукой на 5-8 метров;</w:t>
      </w:r>
      <w:r w:rsidRPr="00E758F5">
        <w:rPr>
          <w:sz w:val="28"/>
          <w:szCs w:val="28"/>
        </w:rPr>
        <w:br/>
      </w:r>
      <w:r w:rsidRPr="00E758F5">
        <w:rPr>
          <w:sz w:val="28"/>
          <w:szCs w:val="28"/>
          <w:shd w:val="clear" w:color="auto" w:fill="F9F9F9"/>
        </w:rPr>
        <w:t>- хорошо владеет своим телом, сохраняет правильную осанку.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E758F5">
        <w:rPr>
          <w:sz w:val="28"/>
          <w:szCs w:val="28"/>
          <w:shd w:val="clear" w:color="auto" w:fill="F9F9F9"/>
        </w:rPr>
        <w:t>В старшем дошкольном возрасте на фоне общего физического развития улучшается подвижность, уравновешенность, устойчивость нервных процессов, накапливается резерв здоровья: снижается частота заболеваний, они протекают сравнительно легко, чаще всего без осложнений.</w:t>
      </w:r>
      <w:r>
        <w:rPr>
          <w:sz w:val="28"/>
          <w:szCs w:val="28"/>
          <w:shd w:val="clear" w:color="auto" w:fill="F9F9F9"/>
        </w:rPr>
        <w:t xml:space="preserve"> </w:t>
      </w:r>
      <w:r w:rsidRPr="00E758F5">
        <w:rPr>
          <w:sz w:val="28"/>
          <w:szCs w:val="28"/>
          <w:shd w:val="clear" w:color="auto" w:fill="F9F9F9"/>
        </w:rPr>
        <w:t>Однако дети все еще быстро устают, «истощаются» и при перегрузках возникает охранительное торможение. Поэтому одним из основных условий эффективности физического воспитания детей старшего дошкольного возраста является учет их возрастных особенностей.</w:t>
      </w:r>
      <w:r>
        <w:rPr>
          <w:sz w:val="28"/>
          <w:szCs w:val="28"/>
          <w:shd w:val="clear" w:color="auto" w:fill="F9F9F9"/>
        </w:rPr>
        <w:t xml:space="preserve"> </w:t>
      </w:r>
      <w:r w:rsidRPr="00E758F5">
        <w:rPr>
          <w:sz w:val="28"/>
          <w:szCs w:val="28"/>
          <w:shd w:val="clear" w:color="auto" w:fill="F9F9F9"/>
        </w:rPr>
        <w:t>Таким образом, познание особенностей психофизического развития, формирования двигательных функций позволяет сделать вывод о необходимости создания для ребенка возможности правильно двигаться, т.е. заложить у него основы физической культуры. Важную роль здесь, об этом нельзя забывать, играют воспитание и обучение.</w:t>
      </w:r>
      <w:r>
        <w:rPr>
          <w:sz w:val="28"/>
          <w:szCs w:val="28"/>
          <w:shd w:val="clear" w:color="auto" w:fill="F9F9F9"/>
        </w:rPr>
        <w:t xml:space="preserve"> 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AF0CE7">
        <w:rPr>
          <w:sz w:val="28"/>
          <w:szCs w:val="28"/>
          <w:shd w:val="clear" w:color="auto" w:fill="F9F9F9"/>
        </w:rPr>
        <w:t>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культуре.</w:t>
      </w:r>
      <w:r>
        <w:rPr>
          <w:sz w:val="28"/>
          <w:szCs w:val="28"/>
          <w:shd w:val="clear" w:color="auto" w:fill="F9F9F9"/>
        </w:rPr>
        <w:t xml:space="preserve"> </w:t>
      </w:r>
      <w:r w:rsidRPr="00AF0CE7">
        <w:rPr>
          <w:sz w:val="28"/>
          <w:szCs w:val="28"/>
          <w:shd w:val="clear" w:color="auto" w:fill="F9F9F9"/>
        </w:rPr>
        <w:t>Причём, в каждом возрастном периоде непосредственно образовательная деятельность имеют разную направленность: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AF0CE7">
        <w:rPr>
          <w:sz w:val="28"/>
          <w:szCs w:val="28"/>
          <w:shd w:val="clear" w:color="auto" w:fill="F9F9F9"/>
        </w:rPr>
        <w:t>- 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AF0CE7">
        <w:rPr>
          <w:sz w:val="28"/>
          <w:szCs w:val="28"/>
          <w:shd w:val="clear" w:color="auto" w:fill="F9F9F9"/>
        </w:rPr>
        <w:t>- В среднем возрасте – развить физические качества (прежде всего выносливость и силу)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AF0CE7">
        <w:rPr>
          <w:sz w:val="28"/>
          <w:szCs w:val="28"/>
          <w:shd w:val="clear" w:color="auto" w:fill="F9F9F9"/>
        </w:rPr>
        <w:t>- В старших группах – сформировать потребность в движении, развивать двигательные способности и самостоятельность и т.д.</w:t>
      </w:r>
    </w:p>
    <w:p w:rsidR="009C7A7A" w:rsidRDefault="009C7A7A" w:rsidP="007D4654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  <w:shd w:val="clear" w:color="auto" w:fill="F9F9F9"/>
        </w:rPr>
      </w:pPr>
      <w:r w:rsidRPr="00AF0CE7">
        <w:rPr>
          <w:sz w:val="28"/>
          <w:szCs w:val="28"/>
          <w:shd w:val="clear" w:color="auto" w:fill="F9F9F9"/>
        </w:rPr>
        <w:t>Поэтому мы пытаемся использовать разнообразные варианты проведения непосредственно образовательной деятельности:</w:t>
      </w:r>
    </w:p>
    <w:p w:rsidR="009C7A7A" w:rsidRPr="00AF0CE7" w:rsidRDefault="009C7A7A" w:rsidP="007D4654">
      <w:pPr>
        <w:pStyle w:val="ListParagraph"/>
        <w:numPr>
          <w:ilvl w:val="0"/>
          <w:numId w:val="1"/>
        </w:numPr>
        <w:spacing w:before="120" w:beforeAutospacing="0" w:afterAutospacing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4" w:name="_Toc464513293"/>
      <w:bookmarkStart w:id="15" w:name="_Toc46451364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Непосредственно образовательная деятельность по традиционной схеме.</w:t>
      </w:r>
      <w:bookmarkEnd w:id="14"/>
      <w:bookmarkEnd w:id="15"/>
    </w:p>
    <w:p w:rsidR="009C7A7A" w:rsidRPr="00AF0CE7" w:rsidRDefault="009C7A7A" w:rsidP="007D4654">
      <w:pPr>
        <w:pStyle w:val="ListParagraph"/>
        <w:numPr>
          <w:ilvl w:val="0"/>
          <w:numId w:val="1"/>
        </w:numPr>
        <w:spacing w:before="120" w:beforeAutospacing="0" w:afterAutospacing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6" w:name="_Toc464513294"/>
      <w:bookmarkStart w:id="17" w:name="_Toc46451365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Непосредственно образовательная деятельность, состоящая из набора подвижных игр большой, средней и малой интенсивности.</w:t>
      </w:r>
      <w:bookmarkEnd w:id="16"/>
      <w:bookmarkEnd w:id="17"/>
    </w:p>
    <w:p w:rsidR="009C7A7A" w:rsidRPr="00AF0CE7" w:rsidRDefault="009C7A7A" w:rsidP="007D4654">
      <w:pPr>
        <w:pStyle w:val="ListParagraph"/>
        <w:numPr>
          <w:ilvl w:val="0"/>
          <w:numId w:val="1"/>
        </w:numPr>
        <w:spacing w:before="120" w:beforeAutospacing="0" w:afterAutospacing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8" w:name="_Toc464513295"/>
      <w:bookmarkStart w:id="19" w:name="_Toc46451365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Ритмическая гимнастика.</w:t>
      </w:r>
      <w:bookmarkEnd w:id="18"/>
      <w:bookmarkEnd w:id="19"/>
    </w:p>
    <w:p w:rsidR="009C7A7A" w:rsidRPr="00AF0CE7" w:rsidRDefault="009C7A7A" w:rsidP="007D4654">
      <w:pPr>
        <w:pStyle w:val="ListParagraph"/>
        <w:numPr>
          <w:ilvl w:val="0"/>
          <w:numId w:val="1"/>
        </w:numPr>
        <w:spacing w:before="120" w:beforeAutospacing="0" w:afterAutospacing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0" w:name="_Toc464513296"/>
      <w:bookmarkStart w:id="21" w:name="_Toc46451365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Соревнования, где дети в ходе различных эстафет двух команд выявляют победителей.</w:t>
      </w:r>
      <w:bookmarkEnd w:id="20"/>
      <w:bookmarkEnd w:id="21"/>
    </w:p>
    <w:p w:rsidR="009C7A7A" w:rsidRPr="00AF0CE7" w:rsidRDefault="009C7A7A" w:rsidP="007D4654">
      <w:pPr>
        <w:pStyle w:val="ListParagraph"/>
        <w:numPr>
          <w:ilvl w:val="0"/>
          <w:numId w:val="1"/>
        </w:numPr>
        <w:spacing w:beforeAutospacing="0" w:after="0" w:afterAutospacing="0" w:line="240" w:lineRule="auto"/>
        <w:ind w:left="0" w:firstLine="709"/>
        <w:outlineLvl w:val="0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2" w:name="_Toc464513297"/>
      <w:bookmarkStart w:id="23" w:name="_Toc46451365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Сюжетно-игровая непосредственно образовательная деятельность.</w:t>
      </w:r>
      <w:bookmarkEnd w:id="22"/>
      <w:bookmarkEnd w:id="23"/>
    </w:p>
    <w:p w:rsidR="009C7A7A" w:rsidRDefault="009C7A7A" w:rsidP="007D4654">
      <w:pPr>
        <w:spacing w:beforeAutospacing="0" w:after="0" w:afterAutospacing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Различные виды непосредственно образовательной деятельности (использование тренажеров и спортивных комплексов, туризм и другие).</w:t>
      </w:r>
    </w:p>
    <w:p w:rsidR="009C7A7A" w:rsidRPr="00091020" w:rsidRDefault="009C7A7A" w:rsidP="00091020">
      <w:pPr>
        <w:pStyle w:val="12"/>
        <w:shd w:val="clear" w:color="auto" w:fill="auto"/>
        <w:tabs>
          <w:tab w:val="left" w:pos="750"/>
        </w:tabs>
        <w:spacing w:after="308" w:line="240" w:lineRule="auto"/>
        <w:ind w:firstLine="709"/>
        <w:jc w:val="both"/>
        <w:rPr>
          <w:sz w:val="28"/>
          <w:szCs w:val="28"/>
        </w:rPr>
      </w:pPr>
    </w:p>
    <w:p w:rsidR="009C7A7A" w:rsidRDefault="009C7A7A" w:rsidP="007D4654">
      <w:pPr>
        <w:pStyle w:val="Heading2"/>
        <w:spacing w:line="240" w:lineRule="auto"/>
        <w:jc w:val="center"/>
        <w:rPr>
          <w:color w:val="auto"/>
          <w:sz w:val="28"/>
          <w:szCs w:val="28"/>
        </w:rPr>
      </w:pPr>
      <w:bookmarkStart w:id="24" w:name="bookmark13"/>
      <w:bookmarkStart w:id="25" w:name="_Toc464513654"/>
      <w:r w:rsidRPr="006529EA">
        <w:rPr>
          <w:color w:val="auto"/>
          <w:sz w:val="28"/>
          <w:szCs w:val="28"/>
        </w:rPr>
        <w:t>1.2 И</w:t>
      </w:r>
      <w:r>
        <w:rPr>
          <w:color w:val="auto"/>
          <w:sz w:val="28"/>
          <w:szCs w:val="28"/>
        </w:rPr>
        <w:t>НТЕГРАЦИЯ</w:t>
      </w:r>
      <w:r w:rsidRPr="006529EA">
        <w:rPr>
          <w:color w:val="auto"/>
          <w:sz w:val="28"/>
          <w:szCs w:val="28"/>
        </w:rPr>
        <w:t xml:space="preserve"> </w:t>
      </w:r>
      <w:bookmarkEnd w:id="24"/>
      <w:r>
        <w:rPr>
          <w:color w:val="auto"/>
          <w:sz w:val="28"/>
          <w:szCs w:val="28"/>
        </w:rPr>
        <w:t>ОБРАЗОВАТЕЛЬНЫХ ОБЛАСТЕЙ</w:t>
      </w:r>
      <w:bookmarkEnd w:id="25"/>
    </w:p>
    <w:p w:rsidR="009C7A7A" w:rsidRDefault="009C7A7A" w:rsidP="007D4654">
      <w:pPr>
        <w:pStyle w:val="30"/>
        <w:keepNext/>
        <w:keepLines/>
        <w:shd w:val="clear" w:color="auto" w:fill="auto"/>
        <w:spacing w:after="304" w:line="240" w:lineRule="auto"/>
        <w:ind w:firstLine="709"/>
        <w:jc w:val="both"/>
        <w:rPr>
          <w:sz w:val="28"/>
          <w:szCs w:val="28"/>
        </w:rPr>
      </w:pPr>
      <w:bookmarkStart w:id="26" w:name="_Toc464513299"/>
      <w:bookmarkStart w:id="27" w:name="_Toc464513655"/>
      <w:r w:rsidRPr="00AF0CE7">
        <w:rPr>
          <w:sz w:val="28"/>
          <w:szCs w:val="28"/>
        </w:rPr>
        <w:t>Физическая культура по своему интегрирует в себе такие образовательные области как, социально-коммуникативное развитие, познавательное развитие, речевое раз</w:t>
      </w:r>
      <w:r w:rsidRPr="00AF0CE7">
        <w:rPr>
          <w:sz w:val="28"/>
          <w:szCs w:val="28"/>
        </w:rPr>
        <w:softHyphen/>
        <w:t>витие, художественно-эстетическое развитие, физическое развитие.</w:t>
      </w:r>
      <w:bookmarkEnd w:id="26"/>
      <w:bookmarkEnd w:id="27"/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Социально-коммуникативное развитие.</w:t>
      </w:r>
      <w:r w:rsidRPr="00AF0CE7">
        <w:rPr>
          <w:sz w:val="28"/>
          <w:szCs w:val="28"/>
        </w:rPr>
        <w:t xml:space="preserve"> Развивать игровой опыт совмест</w:t>
      </w:r>
      <w:r w:rsidRPr="00AF0CE7">
        <w:rPr>
          <w:sz w:val="28"/>
          <w:szCs w:val="28"/>
        </w:rPr>
        <w:softHyphen/>
        <w:t>ной игры взрослого с ребенком и со сверстниками, побуждать к самостоятельному игровому творчеству в подвижных играх. Развивать умение четко и лаконично да</w:t>
      </w:r>
      <w:r w:rsidRPr="00AF0CE7">
        <w:rPr>
          <w:sz w:val="28"/>
          <w:szCs w:val="28"/>
        </w:rPr>
        <w:softHyphen/>
        <w:t>вать ответ на поставленный вопрос и выражение своих эмоций, проблемных мо</w:t>
      </w:r>
      <w:r w:rsidRPr="00AF0CE7">
        <w:rPr>
          <w:sz w:val="28"/>
          <w:szCs w:val="28"/>
        </w:rPr>
        <w:softHyphen/>
        <w:t>ментах и пожеланий. Развивать коммуникативные способности при общении со сверстниками и взрослыми: умение понятно объяснить правила игры, помочь то</w:t>
      </w:r>
      <w:r w:rsidRPr="00AF0CE7">
        <w:rPr>
          <w:sz w:val="28"/>
          <w:szCs w:val="28"/>
        </w:rPr>
        <w:softHyphen/>
        <w:t>варищу в затруднительной ситуации при выполнении задания, разрешить кон</w:t>
      </w:r>
      <w:r w:rsidRPr="00AF0CE7">
        <w:rPr>
          <w:sz w:val="28"/>
          <w:szCs w:val="28"/>
        </w:rPr>
        <w:softHyphen/>
        <w:t>фликт через общение.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709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Познавательное развитие.</w:t>
      </w:r>
      <w:r w:rsidRPr="00AF0CE7">
        <w:rPr>
          <w:sz w:val="28"/>
          <w:szCs w:val="28"/>
        </w:rPr>
        <w:t xml:space="preserve"> Обогащать знания о двигательных режимах, видах спорта. Развивать интерес к изучению себя и своих физических возможностей: осанка, стопа, рост, движение. Формировать представления о здоровье, его ценно</w:t>
      </w:r>
      <w:r w:rsidRPr="00AF0CE7">
        <w:rPr>
          <w:sz w:val="28"/>
          <w:szCs w:val="28"/>
        </w:rPr>
        <w:softHyphen/>
        <w:t>сти, полезных привычках, укрепляющих здоровье, о мерах профилактики и охраны здоровья.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Речевое развитие.</w:t>
      </w:r>
      <w:r w:rsidRPr="00AF0CE7">
        <w:rPr>
          <w:sz w:val="28"/>
          <w:szCs w:val="28"/>
        </w:rPr>
        <w:t xml:space="preserve"> Обогащать активный словарь на занятиях по физкультуре (команды, построения, виды движений и упражнений); развивать звуковую и инто</w:t>
      </w:r>
      <w:r w:rsidRPr="00AF0CE7">
        <w:rPr>
          <w:sz w:val="28"/>
          <w:szCs w:val="28"/>
        </w:rPr>
        <w:softHyphen/>
        <w:t>национную культуру речи в подвижных и малоподвижных играх.</w:t>
      </w:r>
    </w:p>
    <w:p w:rsidR="009C7A7A" w:rsidRPr="00091020" w:rsidRDefault="009C7A7A" w:rsidP="00091020">
      <w:pPr>
        <w:pStyle w:val="12"/>
        <w:shd w:val="clear" w:color="auto" w:fill="auto"/>
        <w:spacing w:line="240" w:lineRule="auto"/>
        <w:ind w:right="40" w:firstLine="709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Художественно-эстетическое развитие.</w:t>
      </w:r>
      <w:r w:rsidRPr="00AF0CE7">
        <w:rPr>
          <w:sz w:val="28"/>
          <w:szCs w:val="28"/>
        </w:rPr>
        <w:t xml:space="preserve"> Обогащать музыкальный репертуар детскими песнями и мелодиями. Развивать музыкально-ритмические способности детей, научить выполнять упражнения в соответствии с характером и темпом му</w:t>
      </w:r>
      <w:r w:rsidRPr="00AF0CE7">
        <w:rPr>
          <w:sz w:val="28"/>
          <w:szCs w:val="28"/>
        </w:rPr>
        <w:softHyphen/>
        <w:t>зыкального сопровождения</w:t>
      </w:r>
    </w:p>
    <w:p w:rsidR="009C7A7A" w:rsidRPr="00592F74" w:rsidRDefault="009C7A7A" w:rsidP="007D4654">
      <w:pPr>
        <w:pStyle w:val="Heading2"/>
        <w:spacing w:line="240" w:lineRule="auto"/>
        <w:jc w:val="center"/>
        <w:rPr>
          <w:rStyle w:val="FontStyle266"/>
          <w:rFonts w:ascii="Arial" w:hAnsi="Arial" w:cs="Arial"/>
          <w:b/>
          <w:bCs/>
          <w:color w:val="auto"/>
        </w:rPr>
      </w:pPr>
      <w:bookmarkStart w:id="28" w:name="_Toc464513656"/>
      <w:r w:rsidRPr="00592F74">
        <w:rPr>
          <w:color w:val="auto"/>
          <w:sz w:val="28"/>
          <w:szCs w:val="28"/>
        </w:rPr>
        <w:t xml:space="preserve">1.3 </w:t>
      </w:r>
      <w:r w:rsidRPr="00592F74">
        <w:rPr>
          <w:rStyle w:val="FontStyle266"/>
          <w:rFonts w:ascii="Arial" w:hAnsi="Arial" w:cs="Arial"/>
          <w:b/>
          <w:bCs/>
          <w:color w:val="auto"/>
        </w:rPr>
        <w:t>ПЛАНИРУЕМЫЕ РЕЗУЛЬТАТЫ ОСВОЕНИЯ ПРОГРАММЫ</w:t>
      </w:r>
      <w:bookmarkEnd w:id="28"/>
    </w:p>
    <w:p w:rsidR="009C7A7A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Конечным результатом освоения Образовательной программы является сформированность интегративных качеств ребенка (физических</w:t>
      </w:r>
      <w:r>
        <w:rPr>
          <w:rFonts w:ascii="Times New Roman" w:hAnsi="Times New Roman" w:cs="Times New Roman"/>
          <w:sz w:val="28"/>
          <w:szCs w:val="28"/>
          <w:lang w:eastAsia="ru-RU"/>
        </w:rPr>
        <w:t>, интеллектуальных, личностных).</w:t>
      </w:r>
    </w:p>
    <w:p w:rsidR="009C7A7A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3778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Физическое развитие – это процесс изменения форм и функций организма человека. В узком значении – обозначает антропометрические и биометрические показатели: рост, масса тела, окружность грудной клетки, жизненная емкость легких, характер и величина изгибов позвоночника и др. В широком понимании в него включают и физические качества (быстрота, ловкость, глазомер, сила, выносливость).</w:t>
      </w:r>
    </w:p>
    <w:p w:rsidR="009C7A7A" w:rsidRPr="00592F74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778">
        <w:rPr>
          <w:rFonts w:ascii="Times New Roman" w:hAnsi="Times New Roman" w:cs="Times New Roman"/>
          <w:sz w:val="28"/>
          <w:szCs w:val="28"/>
          <w:lang w:eastAsia="ru-RU"/>
        </w:rPr>
        <w:t>Интегративное качество – это новое качество системы, которым обладает вся система в целом и не обладает ни один отдельно взятый элемент системы.</w:t>
      </w:r>
    </w:p>
    <w:p w:rsidR="009C7A7A" w:rsidRPr="00592F74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778">
        <w:rPr>
          <w:rFonts w:ascii="Times New Roman" w:hAnsi="Times New Roman" w:cs="Times New Roman"/>
          <w:sz w:val="28"/>
          <w:szCs w:val="28"/>
          <w:lang w:eastAsia="ru-RU"/>
        </w:rPr>
        <w:t>Интегративное качество "физически развитый, овладевший основными культурно-гигиеническими навыками" это качество физического развития ребенка при котором сформированы основные физические качества и потребность в двигательной активности. Ребенок технически правильно выполняет большинство физических упражнений, проявляя интерес, активность, необходимые усилия. Может оценить усилия других детей, упорен в достижении своей цели и положительного результата. Способен организовать подвижные игры и упражнения с подгруппой сверстников и малышей. Может придумать и выполнить несложные физические упражнения. Понимает значение здоровья, необходимость выполнения режима дня, важность занятий спортом, утренней гимнастики. Самостоятельно выполняет доступные возрасту культурно-гигиенические навыки, соблюдает элементарные правила здорового образа жизни.</w:t>
      </w:r>
    </w:p>
    <w:p w:rsidR="009C7A7A" w:rsidRPr="00FF3778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3778">
        <w:rPr>
          <w:rFonts w:ascii="Times New Roman" w:hAnsi="Times New Roman" w:cs="Times New Roman"/>
          <w:sz w:val="28"/>
          <w:szCs w:val="28"/>
          <w:lang w:eastAsia="ru-RU"/>
        </w:rPr>
        <w:t>К средствам физического развития интегративного качества относятся гигиенические факторы, естественные силы природы, физические упражнения. На физическое развитие человека оказывают также влияние разнообразные движения, входящие в различные виды деятельности (труд, лепка, рисование, одевание и др.), безусловные рефлексы, массаж.</w:t>
      </w:r>
      <w:r w:rsidRPr="00592F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F3778">
        <w:rPr>
          <w:rFonts w:ascii="Times New Roman" w:hAnsi="Times New Roman" w:cs="Times New Roman"/>
          <w:sz w:val="28"/>
          <w:szCs w:val="28"/>
          <w:lang w:eastAsia="ru-RU"/>
        </w:rPr>
        <w:t>Полноценное решение задач физического воспитания достигается только при комплексном применении всех средств, так как каждое из них по-разному влияет на организм.</w:t>
      </w:r>
    </w:p>
    <w:p w:rsidR="009C7A7A" w:rsidRPr="00592F74" w:rsidRDefault="009C7A7A" w:rsidP="007D4654">
      <w:pPr>
        <w:spacing w:before="134" w:beforeAutospacing="0" w:after="134" w:afterAutospacing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</w:p>
    <w:p w:rsidR="009C7A7A" w:rsidRPr="00592F74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2F7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Первая младшая группа:</w:t>
      </w:r>
    </w:p>
    <w:p w:rsidR="009C7A7A" w:rsidRPr="00AF0CE7" w:rsidRDefault="009C7A7A" w:rsidP="007D4654">
      <w:pPr>
        <w:numPr>
          <w:ilvl w:val="0"/>
          <w:numId w:val="12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Укрепление      физического и психического здоровья детей:</w:t>
      </w:r>
    </w:p>
    <w:p w:rsidR="009C7A7A" w:rsidRPr="00AF0CE7" w:rsidRDefault="009C7A7A" w:rsidP="007D4654">
      <w:pPr>
        <w:numPr>
          <w:ilvl w:val="0"/>
          <w:numId w:val="12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Воспитание культурно-гигиенических навыков;</w:t>
      </w:r>
    </w:p>
    <w:p w:rsidR="009C7A7A" w:rsidRPr="00AF0CE7" w:rsidRDefault="009C7A7A" w:rsidP="007D4654">
      <w:pPr>
        <w:numPr>
          <w:ilvl w:val="0"/>
          <w:numId w:val="12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начальных представлений о здоровом образе      жизни;</w:t>
      </w:r>
    </w:p>
    <w:p w:rsidR="009C7A7A" w:rsidRPr="00AF0CE7" w:rsidRDefault="009C7A7A" w:rsidP="007D4654">
      <w:pPr>
        <w:numPr>
          <w:ilvl w:val="0"/>
          <w:numId w:val="12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Развитие физических качеств (скоростных, силовых, гибкости,      выносливости и координации);</w:t>
      </w:r>
    </w:p>
    <w:p w:rsidR="009C7A7A" w:rsidRPr="00AF0CE7" w:rsidRDefault="009C7A7A" w:rsidP="007D4654">
      <w:pPr>
        <w:numPr>
          <w:ilvl w:val="0"/>
          <w:numId w:val="12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Накопление и двигательного опыта детей;</w:t>
      </w:r>
    </w:p>
    <w:p w:rsidR="009C7A7A" w:rsidRPr="00AF0CE7" w:rsidRDefault="009C7A7A" w:rsidP="007D4654">
      <w:pPr>
        <w:numPr>
          <w:ilvl w:val="0"/>
          <w:numId w:val="12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Овладение и обогащение основными видами движения;</w:t>
      </w:r>
    </w:p>
    <w:p w:rsidR="009C7A7A" w:rsidRPr="00AF0CE7" w:rsidRDefault="009C7A7A" w:rsidP="007D4654">
      <w:pPr>
        <w:numPr>
          <w:ilvl w:val="0"/>
          <w:numId w:val="12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у воспитанников потребности в двигательной      активности и физическом совершенствовании.</w:t>
      </w:r>
    </w:p>
    <w:p w:rsidR="009C7A7A" w:rsidRPr="00592F74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2F7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Вторая младшая группа:</w:t>
      </w:r>
    </w:p>
    <w:p w:rsidR="009C7A7A" w:rsidRPr="00AF0CE7" w:rsidRDefault="009C7A7A" w:rsidP="007D4654">
      <w:pPr>
        <w:numPr>
          <w:ilvl w:val="0"/>
          <w:numId w:val="13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Сохранение и укрепление физического и психического здоровья      детей;</w:t>
      </w:r>
    </w:p>
    <w:p w:rsidR="009C7A7A" w:rsidRPr="00AF0CE7" w:rsidRDefault="009C7A7A" w:rsidP="007D4654">
      <w:pPr>
        <w:numPr>
          <w:ilvl w:val="0"/>
          <w:numId w:val="13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Воспитание культурно-гигиенических навыков;</w:t>
      </w:r>
    </w:p>
    <w:p w:rsidR="009C7A7A" w:rsidRPr="00AF0CE7" w:rsidRDefault="009C7A7A" w:rsidP="007D4654">
      <w:pPr>
        <w:numPr>
          <w:ilvl w:val="0"/>
          <w:numId w:val="13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начальных представлений о здоровом образе      жизни;</w:t>
      </w:r>
    </w:p>
    <w:p w:rsidR="009C7A7A" w:rsidRPr="00AF0CE7" w:rsidRDefault="009C7A7A" w:rsidP="007D4654">
      <w:pPr>
        <w:numPr>
          <w:ilvl w:val="0"/>
          <w:numId w:val="13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Развитие физических качеств (скоростных, силовых, гибкости,      выносливости и координации);</w:t>
      </w:r>
    </w:p>
    <w:p w:rsidR="009C7A7A" w:rsidRPr="00AF0CE7" w:rsidRDefault="009C7A7A" w:rsidP="007D4654">
      <w:pPr>
        <w:numPr>
          <w:ilvl w:val="0"/>
          <w:numId w:val="13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Накопление и обогащение двигательного опыта детей (овладение      основными движениями);</w:t>
      </w:r>
    </w:p>
    <w:p w:rsidR="009C7A7A" w:rsidRPr="00AF0CE7" w:rsidRDefault="009C7A7A" w:rsidP="007D4654">
      <w:pPr>
        <w:numPr>
          <w:ilvl w:val="0"/>
          <w:numId w:val="13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у воспитанников потребности в двигательной      активности и физическом совершенствовании.</w:t>
      </w:r>
    </w:p>
    <w:p w:rsidR="009C7A7A" w:rsidRPr="00592F74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2F7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Средняя группа:</w:t>
      </w:r>
    </w:p>
    <w:p w:rsidR="009C7A7A" w:rsidRPr="00AF0CE7" w:rsidRDefault="009C7A7A" w:rsidP="007D4654">
      <w:pPr>
        <w:numPr>
          <w:ilvl w:val="0"/>
          <w:numId w:val="14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Сохранение и укрепление физического и психического здоровья      детей;</w:t>
      </w:r>
    </w:p>
    <w:p w:rsidR="009C7A7A" w:rsidRPr="00AF0CE7" w:rsidRDefault="009C7A7A" w:rsidP="007D4654">
      <w:pPr>
        <w:numPr>
          <w:ilvl w:val="0"/>
          <w:numId w:val="14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Воспитание культурно-гигиенических навыков;</w:t>
      </w:r>
    </w:p>
    <w:p w:rsidR="009C7A7A" w:rsidRPr="00AF0CE7" w:rsidRDefault="009C7A7A" w:rsidP="007D4654">
      <w:pPr>
        <w:numPr>
          <w:ilvl w:val="0"/>
          <w:numId w:val="14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начальных представлений о здоровом образе      жизни;</w:t>
      </w:r>
    </w:p>
    <w:p w:rsidR="009C7A7A" w:rsidRPr="00AF0CE7" w:rsidRDefault="009C7A7A" w:rsidP="007D4654">
      <w:pPr>
        <w:numPr>
          <w:ilvl w:val="0"/>
          <w:numId w:val="14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Развитие физических качеств (скоростных, силовых, гибкости,      выносливости и координации);</w:t>
      </w:r>
    </w:p>
    <w:p w:rsidR="009C7A7A" w:rsidRPr="00AF0CE7" w:rsidRDefault="009C7A7A" w:rsidP="007D4654">
      <w:pPr>
        <w:numPr>
          <w:ilvl w:val="0"/>
          <w:numId w:val="14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Накопление и обогащение двигательного опыта детей;</w:t>
      </w:r>
    </w:p>
    <w:p w:rsidR="009C7A7A" w:rsidRPr="00AF0CE7" w:rsidRDefault="009C7A7A" w:rsidP="007D4654">
      <w:pPr>
        <w:numPr>
          <w:ilvl w:val="0"/>
          <w:numId w:val="14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Овладение основными видами движения;</w:t>
      </w:r>
    </w:p>
    <w:p w:rsidR="009C7A7A" w:rsidRPr="00AF0CE7" w:rsidRDefault="009C7A7A" w:rsidP="007D4654">
      <w:pPr>
        <w:numPr>
          <w:ilvl w:val="0"/>
          <w:numId w:val="14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у воспитанников потребности в двигательной      активности и физическом совершенствовании.</w:t>
      </w:r>
    </w:p>
    <w:p w:rsidR="009C7A7A" w:rsidRPr="00592F74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2F7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Старшая группа:</w:t>
      </w:r>
    </w:p>
    <w:p w:rsidR="009C7A7A" w:rsidRPr="00AF0CE7" w:rsidRDefault="009C7A7A" w:rsidP="007D4654">
      <w:pPr>
        <w:numPr>
          <w:ilvl w:val="0"/>
          <w:numId w:val="15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Сохранение и укрепление физического и психического здоровья      детей;</w:t>
      </w:r>
    </w:p>
    <w:p w:rsidR="009C7A7A" w:rsidRPr="00AF0CE7" w:rsidRDefault="009C7A7A" w:rsidP="007D4654">
      <w:pPr>
        <w:numPr>
          <w:ilvl w:val="0"/>
          <w:numId w:val="15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Воспитание культурно-гигиенических навыков;</w:t>
      </w:r>
    </w:p>
    <w:p w:rsidR="009C7A7A" w:rsidRPr="00AF0CE7" w:rsidRDefault="009C7A7A" w:rsidP="007D4654">
      <w:pPr>
        <w:numPr>
          <w:ilvl w:val="0"/>
          <w:numId w:val="15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начальных представлений о здоровом образе      жизни;</w:t>
      </w:r>
    </w:p>
    <w:p w:rsidR="009C7A7A" w:rsidRPr="00AF0CE7" w:rsidRDefault="009C7A7A" w:rsidP="007D4654">
      <w:pPr>
        <w:numPr>
          <w:ilvl w:val="0"/>
          <w:numId w:val="15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Развитие физических качеств (скоростных, силовых, гибкости,      выносливости и координации);</w:t>
      </w:r>
    </w:p>
    <w:p w:rsidR="009C7A7A" w:rsidRPr="00AF0CE7" w:rsidRDefault="009C7A7A" w:rsidP="007D4654">
      <w:pPr>
        <w:numPr>
          <w:ilvl w:val="0"/>
          <w:numId w:val="15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Накопление и обогащение двигательного опыта детей;</w:t>
      </w:r>
    </w:p>
    <w:p w:rsidR="009C7A7A" w:rsidRPr="00AF0CE7" w:rsidRDefault="009C7A7A" w:rsidP="007D4654">
      <w:pPr>
        <w:numPr>
          <w:ilvl w:val="0"/>
          <w:numId w:val="15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Овладение основными видами движения;</w:t>
      </w:r>
    </w:p>
    <w:p w:rsidR="009C7A7A" w:rsidRPr="00AF0CE7" w:rsidRDefault="009C7A7A" w:rsidP="007D4654">
      <w:pPr>
        <w:numPr>
          <w:ilvl w:val="0"/>
          <w:numId w:val="15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у воспитанников потребности в двигательной      активности и физическом совершенствовании.</w:t>
      </w:r>
    </w:p>
    <w:p w:rsidR="009C7A7A" w:rsidRPr="00592F74" w:rsidRDefault="009C7A7A" w:rsidP="007D4654">
      <w:pPr>
        <w:spacing w:before="134" w:beforeAutospacing="0" w:after="134" w:afterAutospacing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92F7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Подготовительная группа:</w:t>
      </w:r>
    </w:p>
    <w:p w:rsidR="009C7A7A" w:rsidRPr="00AF0CE7" w:rsidRDefault="009C7A7A" w:rsidP="007D4654">
      <w:pPr>
        <w:numPr>
          <w:ilvl w:val="0"/>
          <w:numId w:val="16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Сохранение и укрепление физического и психического здоровья      детей;</w:t>
      </w:r>
    </w:p>
    <w:p w:rsidR="009C7A7A" w:rsidRPr="00AF0CE7" w:rsidRDefault="009C7A7A" w:rsidP="007D4654">
      <w:pPr>
        <w:numPr>
          <w:ilvl w:val="0"/>
          <w:numId w:val="16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Воспитание культурно-гигиенических навыков;</w:t>
      </w:r>
    </w:p>
    <w:p w:rsidR="009C7A7A" w:rsidRPr="00AF0CE7" w:rsidRDefault="009C7A7A" w:rsidP="007D4654">
      <w:pPr>
        <w:numPr>
          <w:ilvl w:val="0"/>
          <w:numId w:val="16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начальных представлений о здоровом образе      жизни;</w:t>
      </w:r>
    </w:p>
    <w:p w:rsidR="009C7A7A" w:rsidRPr="00AF0CE7" w:rsidRDefault="009C7A7A" w:rsidP="007D4654">
      <w:pPr>
        <w:numPr>
          <w:ilvl w:val="0"/>
          <w:numId w:val="16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Развитие физических качеств (скоростных, силовых, гибкости,      выносливости и координации);</w:t>
      </w:r>
    </w:p>
    <w:p w:rsidR="009C7A7A" w:rsidRPr="00AF0CE7" w:rsidRDefault="009C7A7A" w:rsidP="007D4654">
      <w:pPr>
        <w:numPr>
          <w:ilvl w:val="0"/>
          <w:numId w:val="16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Накопление и обогащение двигательного опыта детей;</w:t>
      </w:r>
    </w:p>
    <w:p w:rsidR="009C7A7A" w:rsidRPr="00AF0CE7" w:rsidRDefault="009C7A7A" w:rsidP="007D4654">
      <w:pPr>
        <w:numPr>
          <w:ilvl w:val="0"/>
          <w:numId w:val="16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Овладение основными видами движения;</w:t>
      </w:r>
    </w:p>
    <w:p w:rsidR="009C7A7A" w:rsidRDefault="009C7A7A" w:rsidP="007D4654">
      <w:pPr>
        <w:numPr>
          <w:ilvl w:val="0"/>
          <w:numId w:val="16"/>
        </w:numPr>
        <w:spacing w:beforeAutospacing="0" w:after="0" w:afterAutospacing="0" w:line="240" w:lineRule="auto"/>
        <w:ind w:left="288" w:hanging="28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Сформированность у воспитанников потребности в двигательной      активности и физическом совершенствовании.</w:t>
      </w:r>
    </w:p>
    <w:p w:rsidR="009C7A7A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A7A" w:rsidRPr="00895898" w:rsidRDefault="009C7A7A" w:rsidP="007D4654">
      <w:pPr>
        <w:pStyle w:val="Heading1"/>
        <w:spacing w:line="240" w:lineRule="auto"/>
        <w:jc w:val="center"/>
        <w:rPr>
          <w:color w:val="auto"/>
          <w:sz w:val="32"/>
          <w:szCs w:val="32"/>
        </w:rPr>
      </w:pPr>
      <w:bookmarkStart w:id="29" w:name="_Toc464513657"/>
      <w:r w:rsidRPr="00895898">
        <w:rPr>
          <w:color w:val="auto"/>
          <w:sz w:val="32"/>
          <w:szCs w:val="32"/>
        </w:rPr>
        <w:t xml:space="preserve">2. </w:t>
      </w:r>
      <w:r>
        <w:rPr>
          <w:color w:val="auto"/>
          <w:sz w:val="32"/>
          <w:szCs w:val="32"/>
        </w:rPr>
        <w:t>СОДЕРЖАТЕЛЬНЫЙ РАЗДЕЛ ПРОГРАММЫ</w:t>
      </w:r>
      <w:bookmarkEnd w:id="29"/>
    </w:p>
    <w:p w:rsidR="009C7A7A" w:rsidRPr="00F5291F" w:rsidRDefault="009C7A7A" w:rsidP="007D4654">
      <w:pPr>
        <w:pStyle w:val="Heading2"/>
        <w:spacing w:line="240" w:lineRule="auto"/>
        <w:jc w:val="center"/>
        <w:rPr>
          <w:color w:val="auto"/>
          <w:sz w:val="28"/>
          <w:szCs w:val="28"/>
        </w:rPr>
      </w:pPr>
      <w:bookmarkStart w:id="30" w:name="_Toc464513658"/>
      <w:r w:rsidRPr="00F5291F">
        <w:rPr>
          <w:color w:val="auto"/>
          <w:sz w:val="28"/>
          <w:szCs w:val="28"/>
        </w:rPr>
        <w:t>2.1 СОДЕРЖАНИЕ ПРОГРАММЫ ПО ФИЗИЧЕСКОЙ КУЛЬТУРЕ ПО ВОЗРАСТНЫМ ГРУППАМ</w:t>
      </w:r>
      <w:bookmarkEnd w:id="30"/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  <w:lang w:eastAsia="ru-RU"/>
        </w:rPr>
      </w:pPr>
      <w:r w:rsidRPr="00DA024C">
        <w:rPr>
          <w:i w:val="0"/>
          <w:iCs w:val="0"/>
          <w:color w:val="auto"/>
          <w:lang w:eastAsia="ru-RU"/>
        </w:rPr>
        <w:t>2.1.1 ЗАДАЧИ И СОДЕРЖАНИЕ РАБОТЫ ПО ФИЗИЧЕСКОМУ РАЗВИТИЮ В ГРУППЕ ОБЩЕРАЗВИВАЮЩЕЙ НАПРАВЛЕННОСТИ ДЛЯ ДЕТЕЙ 2-3 ЛЕТ</w:t>
      </w:r>
    </w:p>
    <w:p w:rsidR="009C7A7A" w:rsidRPr="00AF0CE7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31" w:name="_Toc464513303"/>
      <w:bookmarkStart w:id="32" w:name="_Toc464513659"/>
      <w:r w:rsidRPr="00AF0CE7">
        <w:rPr>
          <w:rFonts w:ascii="Times New Roman" w:hAnsi="Times New Roman" w:cs="Times New Roman"/>
          <w:sz w:val="28"/>
          <w:szCs w:val="28"/>
          <w:lang w:eastAsia="ru-RU"/>
        </w:rPr>
        <w:t>Третий год жизни – важный этап в развитии ребенка. Темп физического развития замедляется, но организм в целом крепнет, движения совершенствуются. Однако опорно-двигательный аппарат развит сравнительно слабо, двигательный опыт небольшой, движения часто непреднамеренны, направления их случайны, эмоциональные проявления неустойчивы, активное торможение плохо развито. Ребёнок ещё не умеет самостоятельно регулировать скорость, силу и амплитуду движений. Всё это необходимо учитывать при организации работы по физическому воспитанию.</w:t>
      </w:r>
      <w:bookmarkEnd w:id="31"/>
      <w:bookmarkEnd w:id="32"/>
    </w:p>
    <w:p w:rsidR="009C7A7A" w:rsidRPr="00AF0CE7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33" w:name="_Toc464513304"/>
      <w:bookmarkStart w:id="34" w:name="_Toc464513660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Основной задачей обучения является формирование умения действовать совместно – на основе подражания воспитателю или в соответствии с его указаниями. В этой группе проводятся три занятия в неделю. Обучая детей движениям, воспитатель показывает и объясняет их, а дети, подражая ему, выполняют. Упражнения проводятся в основном в игровой форме.</w:t>
      </w:r>
      <w:bookmarkEnd w:id="33"/>
      <w:bookmarkEnd w:id="34"/>
    </w:p>
    <w:p w:rsidR="009C7A7A" w:rsidRPr="00AF0CE7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35" w:name="_Toc464513305"/>
      <w:bookmarkStart w:id="36" w:name="_Toc464513661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В первой младшей группе детей строят в колонну по одному, в шеренгу, в круг, врассыпную – сначала подгруппами, потом всей группой. Построение происходит с помощью воспитателя по зрительным ориентирам.</w:t>
      </w:r>
      <w:bookmarkEnd w:id="35"/>
      <w:bookmarkEnd w:id="36"/>
    </w:p>
    <w:p w:rsidR="009C7A7A" w:rsidRPr="00E758F5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37" w:name="_Toc464513306"/>
      <w:bookmarkStart w:id="38" w:name="_Toc464513662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Общеразвивающие упражнения дети могут выполнять стоя врассыпную или в кругу.</w:t>
      </w:r>
      <w:bookmarkEnd w:id="37"/>
      <w:bookmarkEnd w:id="38"/>
    </w:p>
    <w:p w:rsidR="009C7A7A" w:rsidRPr="0024004C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9" w:name="_Toc464513307"/>
      <w:bookmarkStart w:id="40" w:name="_Toc464513663"/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виды </w:t>
      </w:r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дви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жений</w:t>
      </w:r>
      <w:bookmarkEnd w:id="39"/>
      <w:bookmarkEnd w:id="40"/>
    </w:p>
    <w:p w:rsidR="009C7A7A" w:rsidRPr="00AF0CE7" w:rsidRDefault="009C7A7A" w:rsidP="007D4654">
      <w:pPr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1" w:name="_Toc464513308"/>
      <w:bookmarkStart w:id="42" w:name="_Toc464513664"/>
      <w:r w:rsidRPr="00AF0CE7">
        <w:rPr>
          <w:rFonts w:ascii="Times New Roman" w:hAnsi="Times New Roman" w:cs="Times New Roman"/>
          <w:sz w:val="28"/>
          <w:szCs w:val="28"/>
          <w:lang w:eastAsia="ru-RU"/>
        </w:rPr>
        <w:t>Ходьба.      В первой младшей группе нужно учить детей ходить правильно, не      наталкиваясь друг на друга, формировать умение сохранять устойчивое      положение тела и правильную осанку.</w:t>
      </w:r>
      <w:bookmarkEnd w:id="41"/>
      <w:bookmarkEnd w:id="42"/>
    </w:p>
    <w:p w:rsidR="009C7A7A" w:rsidRPr="00AF0CE7" w:rsidRDefault="009C7A7A" w:rsidP="007D4654">
      <w:pPr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3" w:name="_Toc464513309"/>
      <w:bookmarkStart w:id="44" w:name="_Toc464513665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Бег.      На третьем году жизни ребёнка нужно учить бегать, сохраняя равновесие и      заданное направление, не наталкиваясь на предметы.</w:t>
      </w:r>
      <w:bookmarkEnd w:id="43"/>
      <w:bookmarkEnd w:id="44"/>
    </w:p>
    <w:p w:rsidR="009C7A7A" w:rsidRPr="00AF0CE7" w:rsidRDefault="009C7A7A" w:rsidP="007D4654">
      <w:pPr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5" w:name="_Toc464513310"/>
      <w:bookmarkStart w:id="46" w:name="_Toc464513666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Прыжки.      В первой младшей группе вводятся прыжки на двух ногах на месте, с      продвижением, а так же в длину и высоту с места. Основное внимание должно      быть направлено на обучение детей отталкиванию двумя ногами, мягкому      приземлению на носки при прыжках вверх и в высоту с места.</w:t>
      </w:r>
      <w:bookmarkEnd w:id="45"/>
      <w:bookmarkEnd w:id="46"/>
    </w:p>
    <w:p w:rsidR="009C7A7A" w:rsidRPr="00AF0CE7" w:rsidRDefault="009C7A7A" w:rsidP="007D4654">
      <w:pPr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7" w:name="_Toc464513311"/>
      <w:bookmarkStart w:id="48" w:name="_Toc464513667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Катание,      бросание, ловля. Ребёнка учат брать мяч, держать его и переносить      одной и двумя руками, скатывать, прокатывать, энергично отталкивать в      заданном направлении.</w:t>
      </w:r>
      <w:bookmarkEnd w:id="47"/>
      <w:bookmarkEnd w:id="48"/>
    </w:p>
    <w:p w:rsidR="009C7A7A" w:rsidRPr="00AF0CE7" w:rsidRDefault="009C7A7A" w:rsidP="007D4654">
      <w:pPr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9" w:name="_Toc464513312"/>
      <w:bookmarkStart w:id="50" w:name="_Toc464513668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Ползание      и лазание. Сначала детей целесообразно учить ползанию на животе,      постепенно переходя к ползанию на четвереньках с опорой на колени и      ладони. Это упражнение проводится фронтально и сочетается с движениями на      выпрямление туловища. Аналогично организуются упражнения в подлезании.</w:t>
      </w:r>
      <w:bookmarkEnd w:id="49"/>
      <w:bookmarkEnd w:id="50"/>
    </w:p>
    <w:p w:rsidR="009C7A7A" w:rsidRDefault="009C7A7A" w:rsidP="007D4654">
      <w:pPr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51" w:name="_Toc464513313"/>
      <w:bookmarkStart w:id="52" w:name="_Toc464513669"/>
      <w:r w:rsidRPr="00AF0CE7">
        <w:rPr>
          <w:rFonts w:ascii="Times New Roman" w:hAnsi="Times New Roman" w:cs="Times New Roman"/>
          <w:sz w:val="28"/>
          <w:szCs w:val="28"/>
          <w:lang w:eastAsia="ru-RU"/>
        </w:rPr>
        <w:t>Упражнения      в равновесии. Умение сохранять равновесие развивается у ребёнка в      процессе выполнения всех физических упражнений, а так же специальных занятий.      Воспитателю необходимо учитывать, что такие упражнения требуют от ребёнка      концентрации внимания и преодоления чувства неуверенности, страха.</w:t>
      </w:r>
      <w:bookmarkEnd w:id="51"/>
      <w:bookmarkEnd w:id="52"/>
    </w:p>
    <w:p w:rsidR="009C7A7A" w:rsidRPr="00207CCF" w:rsidRDefault="009C7A7A" w:rsidP="007D4654">
      <w:pPr>
        <w:pStyle w:val="ListParagraph"/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53" w:name="_Toc464513314"/>
      <w:bookmarkStart w:id="54" w:name="_Toc464513670"/>
      <w:r w:rsidRPr="00207CCF">
        <w:rPr>
          <w:rFonts w:ascii="Times New Roman" w:hAnsi="Times New Roman" w:cs="Times New Roman"/>
          <w:sz w:val="28"/>
          <w:szCs w:val="28"/>
          <w:lang w:eastAsia="ru-RU"/>
        </w:rPr>
        <w:t xml:space="preserve">Упражнения для развития и укрепления мышц спины и гибкости позвоночника. </w:t>
      </w:r>
      <w:r w:rsidRPr="00207CCF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</w:t>
      </w:r>
      <w:r w:rsidRPr="00207CCF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</w:t>
      </w:r>
      <w:r w:rsidRPr="00207CCF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лом; поднимать, сгибать, выпрямлять и опускать ноги.</w:t>
      </w:r>
      <w:bookmarkEnd w:id="53"/>
      <w:bookmarkEnd w:id="54"/>
    </w:p>
    <w:p w:rsidR="009C7A7A" w:rsidRPr="00AF0CE7" w:rsidRDefault="009C7A7A" w:rsidP="007D4654">
      <w:pPr>
        <w:numPr>
          <w:ilvl w:val="0"/>
          <w:numId w:val="11"/>
        </w:numPr>
        <w:spacing w:before="120" w:beforeAutospacing="0" w:afterAutospacing="0" w:line="240" w:lineRule="auto"/>
        <w:ind w:left="288"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55" w:name="_Toc464513315"/>
      <w:bookmarkStart w:id="56" w:name="_Toc464513671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Подвижные      игры. Роль ведущего берёт на себя воспитатель. По ходу игры он      подсказывает детям их действия, подбадривает неуверенных, застенчивых.      Малыши выполняют движения, подражая педагогу. Подвижную игру на занятии      повторяют два-три раза.</w:t>
      </w:r>
      <w:bookmarkEnd w:id="55"/>
      <w:bookmarkEnd w:id="56"/>
    </w:p>
    <w:p w:rsidR="009C7A7A" w:rsidRPr="00AF0CE7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57" w:name="_Toc464513316"/>
      <w:bookmarkStart w:id="58" w:name="_Toc464513672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Особенностью формирования у детей двигательных навыков на данном возрастном этапе является многократное повторение одних и тех же движений.</w:t>
      </w:r>
      <w:bookmarkEnd w:id="57"/>
      <w:bookmarkEnd w:id="5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59" w:name="_Toc464513317"/>
      <w:bookmarkStart w:id="60" w:name="_Toc464513673"/>
      <w:r w:rsidRPr="00AF0CE7">
        <w:rPr>
          <w:rFonts w:ascii="Times New Roman" w:hAnsi="Times New Roman" w:cs="Times New Roman"/>
          <w:sz w:val="28"/>
          <w:szCs w:val="28"/>
          <w:lang w:eastAsia="ru-RU"/>
        </w:rPr>
        <w:t>С первой младшей группы в режим дня включается утренняя гимнастика длительностью 4-5 минут. В содержание входят строевые упражнения, ходьба, бег, подскоки, три-четыре общеразвивающих упражнения, разученных на занятии. Важно, чтобы дети делали гимнастику с желанием, интересом, чтобы испытывали радость от движений. Недопустимо принуждать их з</w:t>
      </w:r>
      <w:r>
        <w:rPr>
          <w:rFonts w:ascii="Times New Roman" w:hAnsi="Times New Roman" w:cs="Times New Roman"/>
          <w:sz w:val="28"/>
          <w:szCs w:val="28"/>
          <w:lang w:eastAsia="ru-RU"/>
        </w:rPr>
        <w:t>аниматься утренней гимнастикой.</w:t>
      </w:r>
      <w:bookmarkEnd w:id="59"/>
      <w:bookmarkEnd w:id="60"/>
    </w:p>
    <w:p w:rsidR="009C7A7A" w:rsidRDefault="009C7A7A" w:rsidP="00091020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61" w:name="_Toc464513318"/>
      <w:bookmarkStart w:id="62" w:name="_Toc464513674"/>
      <w:r w:rsidRPr="00AF0CE7">
        <w:rPr>
          <w:rFonts w:ascii="Times New Roman" w:hAnsi="Times New Roman" w:cs="Times New Roman"/>
          <w:sz w:val="28"/>
          <w:szCs w:val="28"/>
          <w:lang w:eastAsia="ru-RU"/>
        </w:rPr>
        <w:t>Взрослый должен поддерживать двигательную активность детей, поощряя самостоятельное использование ими атрибутов для игр. Руководство самостоятельной двигательной деятельностью детей осуществляется с учётом их индивидуальных особенностей.</w:t>
      </w:r>
      <w:bookmarkEnd w:id="61"/>
      <w:bookmarkEnd w:id="62"/>
    </w:p>
    <w:p w:rsidR="009C7A7A" w:rsidRPr="00DA024C" w:rsidRDefault="009C7A7A" w:rsidP="007D4654">
      <w:pPr>
        <w:pStyle w:val="Subtitle"/>
        <w:spacing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lang w:eastAsia="ru-RU"/>
        </w:rPr>
      </w:pPr>
      <w:r w:rsidRPr="00DA024C">
        <w:rPr>
          <w:rFonts w:ascii="Times New Roman" w:hAnsi="Times New Roman" w:cs="Times New Roman"/>
          <w:i w:val="0"/>
          <w:iCs w:val="0"/>
          <w:color w:val="auto"/>
          <w:lang w:eastAsia="ru-RU"/>
        </w:rPr>
        <w:t>2.1.2</w:t>
      </w:r>
      <w:r w:rsidRPr="00DA024C">
        <w:rPr>
          <w:rFonts w:ascii="Times New Roman" w:hAnsi="Times New Roman" w:cs="Times New Roman"/>
          <w:b/>
          <w:bCs/>
          <w:i w:val="0"/>
          <w:iCs w:val="0"/>
          <w:color w:val="auto"/>
          <w:lang w:eastAsia="ru-RU"/>
        </w:rPr>
        <w:t xml:space="preserve"> </w:t>
      </w:r>
      <w:r w:rsidRPr="00DA024C">
        <w:rPr>
          <w:rStyle w:val="Heading2Char"/>
          <w:b w:val="0"/>
          <w:bCs w:val="0"/>
          <w:i w:val="0"/>
          <w:iCs w:val="0"/>
          <w:color w:val="auto"/>
          <w:sz w:val="24"/>
          <w:szCs w:val="24"/>
        </w:rPr>
        <w:t>ЗАДАЧИ И СОДЕРЖАНИЕ РАБОТЫ ПО ФИЗИЧЕСКОМУ РАЗВИТИЮ В ГРУППЕ ОБЩЕРАЗВИВАЮЩЕЙ НАПРАВЛЕННОСТИ ДЛЯ ДЕТЕЙ 3-4 ЛЕТ</w:t>
      </w:r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63" w:name="_Toc464513319"/>
      <w:bookmarkStart w:id="64" w:name="_Toc46451367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Содержание образовательной области «Физическая культура» </w:t>
      </w:r>
      <w:r w:rsidRPr="00436C01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bookmarkEnd w:id="63"/>
      <w:bookmarkEnd w:id="64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65" w:name="_Toc464513320"/>
      <w:bookmarkStart w:id="66" w:name="_Toc464513676"/>
      <w:r w:rsidRPr="00436C01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развитие физических качеств (скоростных, силовых, гибкости, выносливости и координации);</w:t>
      </w:r>
      <w:bookmarkEnd w:id="65"/>
      <w:bookmarkEnd w:id="66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67" w:name="_Toc464513321"/>
      <w:bookmarkStart w:id="68" w:name="_Toc464513677"/>
      <w:r w:rsidRPr="00436C01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накопление и обогащение двигательного опыта детей (овладение основными движениями);</w:t>
      </w:r>
      <w:bookmarkEnd w:id="67"/>
      <w:bookmarkEnd w:id="68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69" w:name="_Toc464513322"/>
      <w:bookmarkStart w:id="70" w:name="_Toc464513678"/>
      <w:r w:rsidRPr="00436C01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 </w:t>
      </w:r>
      <w:r w:rsidRPr="00436C01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формирование у воспитанников потребности в двигательной активности и физическом совершенствовании.</w:t>
      </w:r>
      <w:bookmarkEnd w:id="69"/>
      <w:bookmarkEnd w:id="7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71" w:name="_Toc464513323"/>
      <w:bookmarkStart w:id="72" w:name="_Toc464513679"/>
      <w:r w:rsidRPr="00436C01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Развитие физических качеств, накопление и обогащение двигательного опыта:</w:t>
      </w:r>
      <w:bookmarkEnd w:id="71"/>
      <w:bookmarkEnd w:id="7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73" w:name="_Toc464513324"/>
      <w:bookmarkStart w:id="74" w:name="_Toc464513680"/>
      <w:r w:rsidRPr="00436C01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Развивать умение ходить и бегать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свободно, не шаркая ногами, не опус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кая голову, сохраняя перекрестную координацию движений рук и ног.</w:t>
      </w:r>
      <w:bookmarkEnd w:id="73"/>
      <w:bookmarkEnd w:id="74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75" w:name="_Toc464513325"/>
      <w:bookmarkStart w:id="76" w:name="_Toc46451368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2. Приучать действовать совместно.</w:t>
      </w:r>
      <w:bookmarkEnd w:id="75"/>
      <w:bookmarkEnd w:id="76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77" w:name="_Toc464513326"/>
      <w:bookmarkStart w:id="78" w:name="_Toc46451368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3. Формировать умение строиться в колон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ну по одному, шеренгу, круг, находить свое место при построениях.</w:t>
      </w:r>
      <w:bookmarkEnd w:id="77"/>
      <w:bookmarkEnd w:id="78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79" w:name="_Toc464513327"/>
      <w:bookmarkStart w:id="80" w:name="_Toc46451368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4. Формировать умение сохранять правильную осанку в положениях си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дя, стоя, в движении, при выполнении упражнений в равновесии.</w:t>
      </w:r>
      <w:bookmarkEnd w:id="79"/>
      <w:bookmarkEnd w:id="8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81" w:name="_Toc464513328"/>
      <w:bookmarkStart w:id="82" w:name="_Toc46451368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5. Формировать умение соблюдать элементарные правила, согласовывать движения, ориентироваться в пространстве.</w:t>
      </w:r>
      <w:bookmarkEnd w:id="81"/>
      <w:bookmarkEnd w:id="8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83" w:name="_Toc464513329"/>
      <w:bookmarkStart w:id="84" w:name="_Toc46451368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6. Продолжать развивать разнообразные виды движений, совершенство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вать основные движения. Развивать навыки лазанья, ползания; ловкость, выразительность и красоту движений.</w:t>
      </w:r>
      <w:bookmarkEnd w:id="83"/>
      <w:bookmarkEnd w:id="84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85" w:name="_Toc464513330"/>
      <w:bookmarkStart w:id="86" w:name="_Toc46451368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7. Вводить в игры более сложные правила со сменой видов движений.</w:t>
      </w:r>
      <w:bookmarkEnd w:id="85"/>
      <w:bookmarkEnd w:id="86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87" w:name="_Toc464513331"/>
      <w:bookmarkStart w:id="88" w:name="_Toc46451368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8. Развивать умение энергично отталкиваться двумя ногами и правильно приземляться в прыжках с высоты, на месте и с продвижением вперед; при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нимать правильное исходное положение в прыжках в длину и высоту с мес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та; в метании мешочков с песком, мячей диаметром 15-20 см.</w:t>
      </w:r>
      <w:bookmarkEnd w:id="87"/>
      <w:bookmarkEnd w:id="88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89" w:name="_Toc464513332"/>
      <w:bookmarkStart w:id="90" w:name="_Toc46451368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9. Закреплять умение энергично отталкивать мячи при катании, бросании; ловить мяч двумя руками одновременно.</w:t>
      </w:r>
      <w:bookmarkEnd w:id="89"/>
      <w:bookmarkEnd w:id="9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91" w:name="_Toc464513333"/>
      <w:bookmarkStart w:id="92" w:name="_Toc46451368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10. Обучать хвату за перекладину во время лазанья.</w:t>
      </w:r>
      <w:bookmarkEnd w:id="91"/>
      <w:bookmarkEnd w:id="9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93" w:name="_Toc464513334"/>
      <w:bookmarkStart w:id="94" w:name="_Toc46451369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11. Закреплять умение ползать.</w:t>
      </w:r>
      <w:bookmarkEnd w:id="93"/>
      <w:bookmarkEnd w:id="94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95" w:name="_Toc464513335"/>
      <w:bookmarkStart w:id="96" w:name="_Toc46451369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Формирование потребности в двигательной активности и физическом совершенствовании:</w:t>
      </w:r>
      <w:bookmarkEnd w:id="95"/>
      <w:bookmarkEnd w:id="96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97" w:name="_Toc464513336"/>
      <w:bookmarkStart w:id="98" w:name="_Toc46451369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Поощрять участие детей в совместных играх и физических упражнениях.</w:t>
      </w:r>
      <w:bookmarkEnd w:id="97"/>
      <w:bookmarkEnd w:id="98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99" w:name="_Toc464513337"/>
      <w:bookmarkStart w:id="100" w:name="_Toc46451369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2. Воспитывать интерес к физическим упражнениям, учить пользоваться физкультурным оборудованием в свободное время.</w:t>
      </w:r>
      <w:bookmarkEnd w:id="99"/>
      <w:bookmarkEnd w:id="10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01" w:name="_Toc464513338"/>
      <w:bookmarkStart w:id="102" w:name="_Toc46451369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3. Способствовать формированию у детей положительных эмоций, актив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ности в самостоятельной двигательной деятельности.</w:t>
      </w:r>
      <w:bookmarkEnd w:id="101"/>
      <w:bookmarkEnd w:id="10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03" w:name="_Toc464513339"/>
      <w:bookmarkStart w:id="104" w:name="_Toc46451369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4. Формировать желание и умение кататься на санках, трехколесном велосипеде, лыжах.</w:t>
      </w:r>
      <w:bookmarkEnd w:id="103"/>
      <w:bookmarkEnd w:id="104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05" w:name="_Toc464513340"/>
      <w:bookmarkStart w:id="106" w:name="_Toc46451369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5. Развивать умение самостоятельно садиться на трехколесный велосипед, кататься на нем и слезать с него.</w:t>
      </w:r>
      <w:bookmarkEnd w:id="105"/>
      <w:bookmarkEnd w:id="106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07" w:name="_Toc464513341"/>
      <w:bookmarkStart w:id="108" w:name="_Toc46451369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6. Развивать умение надевать и снимать лыжи, ходить на них, ставить лы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жи на место.</w:t>
      </w:r>
      <w:bookmarkEnd w:id="107"/>
      <w:bookmarkEnd w:id="108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09" w:name="_Toc464513342"/>
      <w:bookmarkStart w:id="110" w:name="_Toc46451369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7. Развивать умение реагировать на сигналы «беги», «лови», «стой» и др.; выполнять правила в подвижных играх.</w:t>
      </w:r>
      <w:bookmarkEnd w:id="109"/>
      <w:bookmarkEnd w:id="11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11" w:name="_Toc464513343"/>
      <w:bookmarkStart w:id="112" w:name="_Toc46451369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8. Развивать самостоятельность и творчество при выполнении физичес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ких упражнений, в подвижных играх. Организовывать подвижные игры с правилами.</w:t>
      </w:r>
      <w:bookmarkEnd w:id="111"/>
      <w:bookmarkEnd w:id="11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13" w:name="_Toc464513344"/>
      <w:bookmarkStart w:id="114" w:name="_Toc46451370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9. Поощрять самостоятельные игры детей с каталками, автомобилями, тележками, велосипедами, мячами, шарами.</w:t>
      </w:r>
      <w:bookmarkEnd w:id="113"/>
      <w:bookmarkEnd w:id="114"/>
    </w:p>
    <w:p w:rsidR="009C7A7A" w:rsidRDefault="009C7A7A" w:rsidP="007D4654">
      <w:pPr>
        <w:spacing w:before="120" w:beforeAutospacing="0" w:afterAutospacing="0" w:line="240" w:lineRule="auto"/>
        <w:ind w:firstLine="851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bookmarkStart w:id="115" w:name="_Toc464513345"/>
      <w:bookmarkStart w:id="116" w:name="_Toc464513701"/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перечень основных движений, спортивных игр и 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упражнений</w:t>
      </w:r>
      <w:bookmarkEnd w:id="115"/>
      <w:bookmarkEnd w:id="116"/>
    </w:p>
    <w:p w:rsidR="009C7A7A" w:rsidRDefault="009C7A7A" w:rsidP="007D4654">
      <w:pPr>
        <w:spacing w:before="120" w:beforeAutospacing="0" w:afterAutospacing="0" w:line="240" w:lineRule="auto"/>
        <w:ind w:firstLine="851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C7A7A" w:rsidRPr="00207CCF" w:rsidRDefault="009C7A7A" w:rsidP="007D4654">
      <w:pPr>
        <w:pStyle w:val="ListParagraph"/>
        <w:spacing w:before="120" w:beforeAutospacing="0" w:afterAutospacing="0" w:line="240" w:lineRule="auto"/>
        <w:ind w:left="0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</w:pPr>
      <w:bookmarkStart w:id="117" w:name="_Toc464513346"/>
      <w:bookmarkStart w:id="118" w:name="_Toc464513702"/>
      <w:r w:rsidRPr="00207CC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  <w:t>Основные виды движений</w:t>
      </w:r>
      <w:bookmarkEnd w:id="117"/>
      <w:bookmarkEnd w:id="118"/>
    </w:p>
    <w:p w:rsidR="009C7A7A" w:rsidRPr="00C8708D" w:rsidRDefault="009C7A7A" w:rsidP="007D4654">
      <w:pPr>
        <w:pStyle w:val="ListParagraph"/>
        <w:spacing w:before="120" w:beforeAutospacing="0" w:afterAutospacing="0" w:line="240" w:lineRule="auto"/>
        <w:ind w:left="0"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19" w:name="_Toc464513347"/>
      <w:bookmarkStart w:id="120" w:name="_Toc464513703"/>
      <w:r w:rsidRPr="00C870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Ходьба.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ем заданий (с остановкой, приседанием, поворотом). Ходьба по прямой дорожке (ширина 15-20 см, длина 2-2,5 м), по доске, гимнастической ска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мейке, бревну, приставляя пятку одной ноги к носку другой; ходьба по реб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ристой доске, с перешагиванием через предметы, рейки, по лестнице, поло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женной на пол. Ходьба по наклонной доске (высота 30-35 см). Медленное кружение в обе стороны.</w:t>
      </w:r>
      <w:bookmarkEnd w:id="119"/>
      <w:bookmarkEnd w:id="120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21" w:name="_Toc464513348"/>
      <w:bookmarkStart w:id="122" w:name="_Toc464513704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Бег.</w:t>
      </w:r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25-50 см, длина 5-6 м), по кругу, змейкой, врассыпную; бег с выполнением заданий (останавливаться, убе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10 м).</w:t>
      </w:r>
      <w:bookmarkEnd w:id="121"/>
      <w:bookmarkEnd w:id="122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23" w:name="_Toc464513349"/>
      <w:bookmarkStart w:id="124" w:name="_Toc464513705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Катание, бросание, ловля, </w:t>
      </w:r>
      <w:r w:rsidRPr="001E70B4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метание.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Катание мяча (шарика) друг другу, между предметами, в воротца (ширина 50-60 см). Метание на дальность правой и левой рукой (к концу года на расстояние 2,5-5 м), в горизонталь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ную цель двумя руками снизу, от груди, правой и левой рукой (расстояние 1,5-2 м), в вертикальную цель (высота центра мишени 1,2 м) правой и ле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вой рукой (расстояние 1-1,5 м). Ловля мяча, брошенного воспитателем (расстояние 70-100 см). Бросание мяча вверх, вниз, об пол (землю), ловля его (2-3 раза подряд).</w:t>
      </w:r>
      <w:bookmarkEnd w:id="123"/>
      <w:bookmarkEnd w:id="124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25" w:name="_Toc464513350"/>
      <w:bookmarkStart w:id="126" w:name="_Toc464513706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Ползание, лазанье.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Ползание на четвереньках по прямой (расстояние 6 м), между предметами, вокруг них; подлезание под препятствие (высота 50 см), не касаясь руками пола; пролезание в обруч; перелезание через брев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но. Лазанье по лесенке-стремянке, гимнастической стенке (высота 1,5 м).</w:t>
      </w:r>
      <w:bookmarkEnd w:id="125"/>
      <w:bookmarkEnd w:id="126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27" w:name="_Toc464513351"/>
      <w:bookmarkStart w:id="128" w:name="_Toc464513707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Прыжки.</w:t>
      </w:r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Прыжки на двух ногах на месте, с продвижением вперед (рас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стояние 2-3 м), из кружка в кружок, вокруг предметов, между ними, прыж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ки с высоты 15-20 см, вверх с места, доставая предмет, подвешенный выше поднятой руки ребенка; через линию, шнур, через 4-6 линий (поочередно через каждую); через предметы (высота 5 см); в длину с места через две линии (расстояние между ними 25-30 см); в длину с места на расстояние не менее 40 см.</w:t>
      </w:r>
      <w:bookmarkEnd w:id="127"/>
      <w:bookmarkEnd w:id="128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29" w:name="_Toc464513352"/>
      <w:bookmarkStart w:id="130" w:name="_Toc464513708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Групповые упражнения с переходами.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Построение в колонну по одному, шеренгу, круг; перестроение в колонну по два, врассыпную; размыкание и смы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кание обычным шагом; повороты на месте направо, налево переступанием.</w:t>
      </w:r>
      <w:bookmarkEnd w:id="129"/>
      <w:bookmarkEnd w:id="130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31" w:name="_Toc464513353"/>
      <w:bookmarkStart w:id="132" w:name="_Toc464513709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Ритмическая гимнастика.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Выполнение разученных ранее общеразвивающих упражнений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циклических движений под музыку.</w:t>
      </w:r>
      <w:bookmarkEnd w:id="131"/>
      <w:bookmarkEnd w:id="13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firstLine="851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</w:pPr>
      <w:bookmarkStart w:id="133" w:name="_Toc464513354"/>
      <w:bookmarkStart w:id="134" w:name="_Toc464513710"/>
      <w:r w:rsidRPr="00C870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  <w:t>Общеразвивающие упражнения</w:t>
      </w:r>
      <w:bookmarkEnd w:id="133"/>
      <w:bookmarkEnd w:id="134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35" w:name="_Toc464513355"/>
      <w:bookmarkStart w:id="136" w:name="_Toc464513711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кистей рук, развития и укрепления мышц плечевого пояса.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Поднимать и опускать прямые руки вперед, вверх, в стороны (одно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временно, поочередно). Перекладывать предметы из одной руки в другую перед собой, за спиной, над головой. Хлопать в ладоши перед собой и отво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дить руки за спину. Вытягивать руки вперед, в стороны, поворачивать их ладонями вверх, поднимать и опускать кисти, шевелить пальцами.</w:t>
      </w:r>
      <w:bookmarkEnd w:id="135"/>
      <w:bookmarkEnd w:id="136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37" w:name="_Toc464513356"/>
      <w:bookmarkStart w:id="138" w:name="_Toc464513712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развития и укрепления мышц спины и гибкости позвоночника.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Передавать мяч друг другу над головой вперед-назад, с поворотом в стороны (вправо-влево). Из исходного положения сидя: поворачиваться положить предмет позади себя, повернуться и взять его), наклониться, под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тянуть ноги к себе, обхватив колени руками. Из исходного положения лежа на спине: одновременно поднимать и опускать ноги, двигать ногами, как при езде на велосипеде. Из исходного положения лежа на животе: сгибать и раз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гибать ноги (поочередно и вместе), поворачиваться со спины на живот и об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ратно; прогибаться, приподнимая плечи, разводя руки в стороны.</w:t>
      </w:r>
      <w:bookmarkEnd w:id="137"/>
      <w:bookmarkEnd w:id="138"/>
    </w:p>
    <w:p w:rsidR="009C7A7A" w:rsidRPr="001E70B4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39" w:name="_Toc464513357"/>
      <w:bookmarkStart w:id="140" w:name="_Toc464513713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развития и укрепления мышц брюшного пресса и ног.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Подниматься на носки; поочередно ставить ногу на носок вперед, 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вать пальцами ног мешочки с песком. Ходить по палке, валику (диаметр 6-8 см) приставным шагом, опираясь на них серединой ступни.</w:t>
      </w:r>
      <w:bookmarkEnd w:id="139"/>
      <w:bookmarkEnd w:id="140"/>
    </w:p>
    <w:p w:rsidR="009C7A7A" w:rsidRDefault="009C7A7A" w:rsidP="00091020">
      <w:pPr>
        <w:pStyle w:val="ListParagraph"/>
        <w:spacing w:before="120" w:beforeAutospacing="0" w:afterAutospacing="0" w:line="240" w:lineRule="auto"/>
        <w:ind w:left="0"/>
        <w:jc w:val="both"/>
        <w:outlineLvl w:val="1"/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</w:pPr>
    </w:p>
    <w:p w:rsidR="009C7A7A" w:rsidRPr="00C8708D" w:rsidRDefault="009C7A7A" w:rsidP="007D4654">
      <w:pPr>
        <w:pStyle w:val="ListParagraph"/>
        <w:spacing w:before="120" w:beforeAutospacing="0" w:afterAutospacing="0" w:line="240" w:lineRule="auto"/>
        <w:ind w:left="567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</w:pPr>
      <w:bookmarkStart w:id="141" w:name="_Toc464513358"/>
      <w:bookmarkStart w:id="142" w:name="_Toc464513714"/>
      <w:r w:rsidRPr="00C870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  <w:t>Спортивные упражнения</w:t>
      </w:r>
      <w:bookmarkEnd w:id="141"/>
      <w:bookmarkEnd w:id="142"/>
    </w:p>
    <w:p w:rsidR="009C7A7A" w:rsidRPr="0024004C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43" w:name="_Toc464513359"/>
      <w:bookmarkStart w:id="144" w:name="_Toc464513715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Катание на санках.</w:t>
      </w:r>
      <w:r w:rsidRPr="002400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4004C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Катать на санках друг друга; кататься с невысокой горки.</w:t>
      </w:r>
      <w:bookmarkEnd w:id="143"/>
      <w:bookmarkEnd w:id="144"/>
    </w:p>
    <w:p w:rsidR="009C7A7A" w:rsidRPr="0024004C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45" w:name="_Toc464513360"/>
      <w:bookmarkStart w:id="146" w:name="_Toc464513716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Скольжение.</w:t>
      </w:r>
      <w:r w:rsidRPr="002400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4004C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Скользить по ледяным дорожкам с поддержкой взрослых.</w:t>
      </w:r>
      <w:bookmarkEnd w:id="145"/>
      <w:bookmarkEnd w:id="146"/>
    </w:p>
    <w:p w:rsidR="009C7A7A" w:rsidRDefault="009C7A7A" w:rsidP="007D4654">
      <w:pPr>
        <w:spacing w:before="120" w:beforeAutospacing="0" w:afterAutospacing="0" w:line="240" w:lineRule="auto"/>
        <w:ind w:left="207"/>
        <w:jc w:val="both"/>
        <w:outlineLvl w:val="1"/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</w:pPr>
    </w:p>
    <w:p w:rsidR="009C7A7A" w:rsidRPr="00C8708D" w:rsidRDefault="009C7A7A" w:rsidP="007D4654">
      <w:pPr>
        <w:spacing w:before="120" w:beforeAutospacing="0" w:afterAutospacing="0" w:line="240" w:lineRule="auto"/>
        <w:ind w:left="207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</w:pPr>
      <w:bookmarkStart w:id="147" w:name="_Toc464513361"/>
      <w:bookmarkStart w:id="148" w:name="_Toc464513717"/>
      <w:r w:rsidRPr="00C8708D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  <w:t>Подвижные игры</w:t>
      </w:r>
      <w:bookmarkEnd w:id="147"/>
      <w:bookmarkEnd w:id="148"/>
    </w:p>
    <w:p w:rsidR="009C7A7A" w:rsidRPr="00C8708D" w:rsidRDefault="009C7A7A" w:rsidP="007D4654">
      <w:pPr>
        <w:pStyle w:val="ListParagraph"/>
        <w:numPr>
          <w:ilvl w:val="0"/>
          <w:numId w:val="24"/>
        </w:numPr>
        <w:spacing w:before="120" w:beforeAutospacing="0" w:afterAutospacing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49" w:name="_Toc464513362"/>
      <w:bookmarkStart w:id="150" w:name="_Toc464513718"/>
      <w:r w:rsidRPr="00C870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бегом.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«Бегите ко мне!», «Птички и птенчики»,</w:t>
      </w:r>
      <w:r w:rsidRPr="00C8708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Мыши и кот», «Бегите к флажку!», «Найди свой цвет», «Трамвай», «Поезд», «Лохматый пес», «Птички в гнездышках».</w:t>
      </w:r>
      <w:bookmarkEnd w:id="149"/>
      <w:bookmarkEnd w:id="150"/>
    </w:p>
    <w:p w:rsidR="009C7A7A" w:rsidRPr="00C8708D" w:rsidRDefault="009C7A7A" w:rsidP="007D4654">
      <w:pPr>
        <w:pStyle w:val="ListParagraph"/>
        <w:numPr>
          <w:ilvl w:val="0"/>
          <w:numId w:val="24"/>
        </w:numPr>
        <w:spacing w:before="120" w:beforeAutospacing="0" w:afterAutospacing="0" w:line="240" w:lineRule="auto"/>
        <w:ind w:left="567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51" w:name="_Toc464513363"/>
      <w:bookmarkStart w:id="152" w:name="_Toc464513719"/>
      <w:r w:rsidRPr="00C870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прыжками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8708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«По ровненькой дорожке», «Поймай комара», «Воро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бышки и кот», «С кочки на кочку»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bookmarkEnd w:id="151"/>
      <w:bookmarkEnd w:id="152"/>
    </w:p>
    <w:p w:rsidR="009C7A7A" w:rsidRPr="00C8708D" w:rsidRDefault="009C7A7A" w:rsidP="007D4654">
      <w:pPr>
        <w:pStyle w:val="ListParagraph"/>
        <w:numPr>
          <w:ilvl w:val="0"/>
          <w:numId w:val="24"/>
        </w:numPr>
        <w:spacing w:before="120" w:beforeAutospacing="0" w:afterAutospacing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53" w:name="_Toc464513364"/>
      <w:bookmarkStart w:id="154" w:name="_Toc464513720"/>
      <w:r w:rsidRPr="00C870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подлезанием и лазаньем.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«Наседка и цыплята», «Мыши в кладовой», «Кролики».</w:t>
      </w:r>
      <w:bookmarkEnd w:id="153"/>
      <w:bookmarkEnd w:id="154"/>
    </w:p>
    <w:p w:rsidR="009C7A7A" w:rsidRPr="00C8708D" w:rsidRDefault="009C7A7A" w:rsidP="007D4654">
      <w:pPr>
        <w:pStyle w:val="ListParagraph"/>
        <w:numPr>
          <w:ilvl w:val="0"/>
          <w:numId w:val="24"/>
        </w:numPr>
        <w:spacing w:before="120" w:beforeAutospacing="0" w:afterAutospacing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55" w:name="_Toc464513365"/>
      <w:bookmarkStart w:id="156" w:name="_Toc464513721"/>
      <w:r w:rsidRPr="00C870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бросанием и ловлей.</w:t>
      </w:r>
      <w:r w:rsidRPr="00C8708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«Кто бросит дальше мешочек», «Попади в круг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»,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«Сбей кеглю», «Береги предмет».</w:t>
      </w:r>
      <w:bookmarkEnd w:id="155"/>
      <w:bookmarkEnd w:id="156"/>
    </w:p>
    <w:p w:rsidR="009C7A7A" w:rsidRPr="00C8708D" w:rsidRDefault="009C7A7A" w:rsidP="007D4654">
      <w:pPr>
        <w:pStyle w:val="ListParagraph"/>
        <w:numPr>
          <w:ilvl w:val="0"/>
          <w:numId w:val="24"/>
        </w:numPr>
        <w:spacing w:before="120" w:beforeAutospacing="0" w:afterAutospacing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57" w:name="_Toc464513366"/>
      <w:bookmarkStart w:id="158" w:name="_Toc464513722"/>
      <w:r w:rsidRPr="00C870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На ориентировку в пространстве.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«Найди свое место», «Угадай, кто и где кричит», «Найди, что спрятано».</w:t>
      </w:r>
      <w:bookmarkEnd w:id="157"/>
      <w:bookmarkEnd w:id="158"/>
    </w:p>
    <w:p w:rsidR="009C7A7A" w:rsidRPr="00C8708D" w:rsidRDefault="009C7A7A" w:rsidP="007D4654">
      <w:pPr>
        <w:pStyle w:val="ListParagraph"/>
        <w:numPr>
          <w:ilvl w:val="0"/>
          <w:numId w:val="24"/>
        </w:numPr>
        <w:spacing w:before="120" w:beforeAutospacing="0" w:afterAutospacing="0" w:line="240" w:lineRule="auto"/>
        <w:ind w:left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59" w:name="_Toc464513367"/>
      <w:bookmarkStart w:id="160" w:name="_Toc464513723"/>
      <w:r w:rsidRPr="00C870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Спортивные развлечения.</w:t>
      </w:r>
      <w:r w:rsidRPr="00C870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708D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«Кто быстрее?», «Зимние радости», «Мы растем сильными и смелыми».</w:t>
      </w:r>
      <w:bookmarkEnd w:id="159"/>
      <w:bookmarkEnd w:id="160"/>
    </w:p>
    <w:p w:rsidR="009C7A7A" w:rsidRDefault="009C7A7A" w:rsidP="00091020">
      <w:pPr>
        <w:spacing w:before="120" w:beforeAutospacing="0" w:afterAutospacing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C7A7A" w:rsidRPr="007D4654" w:rsidRDefault="009C7A7A" w:rsidP="007D4654">
      <w:pPr>
        <w:pStyle w:val="Subtitle"/>
        <w:spacing w:line="240" w:lineRule="auto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lang w:eastAsia="ru-RU"/>
        </w:rPr>
      </w:pPr>
      <w:r w:rsidRPr="007D4654">
        <w:rPr>
          <w:rFonts w:ascii="Times New Roman" w:hAnsi="Times New Roman" w:cs="Times New Roman"/>
          <w:b/>
          <w:bCs/>
          <w:i w:val="0"/>
          <w:iCs w:val="0"/>
          <w:color w:val="auto"/>
          <w:lang w:eastAsia="ru-RU"/>
        </w:rPr>
        <w:t xml:space="preserve">2.1.3 </w:t>
      </w:r>
      <w:r w:rsidRPr="007D4654">
        <w:rPr>
          <w:rStyle w:val="Heading2Char"/>
          <w:b w:val="0"/>
          <w:bCs w:val="0"/>
          <w:i w:val="0"/>
          <w:iCs w:val="0"/>
          <w:color w:val="auto"/>
          <w:sz w:val="24"/>
          <w:szCs w:val="24"/>
        </w:rPr>
        <w:t>ЗАДАЧИ И СОДЕРЖАНИЕ РАБОТЫ ПО ФИЗИЧЕСКОМУ РАЗВИТИЮ В ГРУППЕ ОБЩЕРАЗВИВАЮЩЕЙ НАПРАВЛЕННОСТИ ДЛЯ ДЕТЕЙ 4-5 ЛЕТ</w:t>
      </w:r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61" w:name="_Toc464513368"/>
      <w:bookmarkStart w:id="162" w:name="_Toc46451372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Содержание образовательной области «Физическая культура»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bookmarkEnd w:id="161"/>
      <w:bookmarkEnd w:id="16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63" w:name="_Toc464513369"/>
      <w:bookmarkStart w:id="164" w:name="_Toc46451372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развитие физических качеств (скоростных, силовых, гибкости, выносливости и координации);</w:t>
      </w:r>
      <w:bookmarkEnd w:id="163"/>
      <w:bookmarkEnd w:id="16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65" w:name="_Toc464513370"/>
      <w:bookmarkStart w:id="166" w:name="_Toc46451372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накопление и обогащение двигательного опыта детей (овладение основными движениями);</w:t>
      </w:r>
      <w:bookmarkEnd w:id="165"/>
      <w:bookmarkEnd w:id="16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67" w:name="_Toc464513371"/>
      <w:bookmarkStart w:id="168" w:name="_Toc46451372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формирование у воспитанников потребности в двигательной активности и физическом совершенствовании.</w:t>
      </w:r>
      <w:bookmarkEnd w:id="167"/>
      <w:bookmarkEnd w:id="16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69" w:name="_Toc464513372"/>
      <w:bookmarkStart w:id="170" w:name="_Toc46451372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Развитие физических качеств, накопление и обогащение двигательного опыта:</w:t>
      </w:r>
      <w:bookmarkEnd w:id="169"/>
      <w:bookmarkEnd w:id="17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71" w:name="_Toc464513373"/>
      <w:bookmarkStart w:id="172" w:name="_Toc46451372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Формировать правильную осанку.</w:t>
      </w:r>
      <w:bookmarkEnd w:id="171"/>
      <w:bookmarkEnd w:id="17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73" w:name="_Toc464513374"/>
      <w:bookmarkStart w:id="174" w:name="_Toc46451373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2. Закреплять и развивать умение ходить и бегать, согласовывая движе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ния рук и ног.</w:t>
      </w:r>
      <w:bookmarkEnd w:id="173"/>
      <w:bookmarkEnd w:id="17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</w:t>
      </w:r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75" w:name="_Toc464513375"/>
      <w:bookmarkStart w:id="176" w:name="_Toc464513731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3. 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Развивать умение бегать легко, ритмично, энергично оттал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киваясь носком.</w:t>
      </w:r>
      <w:bookmarkEnd w:id="175"/>
      <w:bookmarkEnd w:id="17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77" w:name="_Toc464513376"/>
      <w:bookmarkStart w:id="178" w:name="_Toc464513732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Приучать к выполнению действий по сигналу. Упражнять в построени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ях, соблюдении дистанции во время передвижения.</w:t>
      </w:r>
      <w:bookmarkEnd w:id="177"/>
      <w:bookmarkEnd w:id="17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79" w:name="_Toc464513377"/>
      <w:bookmarkStart w:id="180" w:name="_Toc464513733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5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Закреплять умение ползать, пролезать, подлезать, перелезать через предметы.</w:t>
      </w:r>
      <w:bookmarkEnd w:id="179"/>
      <w:bookmarkEnd w:id="18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81" w:name="_Toc464513378"/>
      <w:bookmarkStart w:id="182" w:name="_Toc464513734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6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Развивать умение перелезать с одного пролета гимнастической стенки на другой (вправо, влево).</w:t>
      </w:r>
      <w:bookmarkEnd w:id="181"/>
      <w:bookmarkEnd w:id="18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83" w:name="_Toc464513379"/>
      <w:bookmarkStart w:id="184" w:name="_Toc464513735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7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Закреплять умение энергично отталкиваться и правильно приземляться в прыжках на двух ногах на месте и с продвижением вперед, ориентироваться в пространстве.</w:t>
      </w:r>
      <w:bookmarkEnd w:id="183"/>
      <w:bookmarkEnd w:id="18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85" w:name="_Toc464513380"/>
      <w:bookmarkStart w:id="186" w:name="_Toc464513736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8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В прыжках в длину и высоту с места формировать умение сочетать отталкивание со взмахом рук, при приземлении сохранять равновесие. Формировать умение прыгать через короткую скакалку.</w:t>
      </w:r>
      <w:bookmarkEnd w:id="185"/>
      <w:bookmarkEnd w:id="18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87" w:name="_Toc464513381"/>
      <w:bookmarkStart w:id="188" w:name="_Toc464513737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9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  <w:bookmarkEnd w:id="187"/>
      <w:bookmarkEnd w:id="18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89" w:name="_Toc464513382"/>
      <w:bookmarkStart w:id="190" w:name="_Toc464513738"/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10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Развивать физические качества: гибкость, ловкость, быстроту, выносливость и др.</w:t>
      </w:r>
      <w:bookmarkEnd w:id="189"/>
      <w:bookmarkEnd w:id="19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91" w:name="_Toc464513383"/>
      <w:bookmarkStart w:id="192" w:name="_Toc46451373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Продолжать развивать активность детей в играх с мячами, скакалками, обручами и т. д.</w:t>
      </w:r>
      <w:bookmarkEnd w:id="191"/>
      <w:bookmarkEnd w:id="19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93" w:name="_Toc464513384"/>
      <w:bookmarkStart w:id="194" w:name="_Toc46451374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Закреплять умение кататься на трехколесном велосипеде по прямой, по кругу.</w:t>
      </w:r>
      <w:bookmarkEnd w:id="193"/>
      <w:bookmarkEnd w:id="19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95" w:name="_Toc464513385"/>
      <w:bookmarkStart w:id="196" w:name="_Toc46451374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Совершенствовать умение ходить на лыжах скользящим шагом, выполнять повороты, подниматься на гору.</w:t>
      </w:r>
      <w:bookmarkEnd w:id="195"/>
      <w:bookmarkEnd w:id="19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97" w:name="_Toc464513386"/>
      <w:bookmarkStart w:id="198" w:name="_Toc46451374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Формирование потребности в двигательной активности и физическом совершенствовании:</w:t>
      </w:r>
      <w:bookmarkEnd w:id="197"/>
      <w:bookmarkEnd w:id="19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199" w:name="_Toc464513387"/>
      <w:bookmarkStart w:id="200" w:name="_Toc46451374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Формировать умения и навыки правильного выполнения движений в различных формах организации двигательной деятельности детей. Воспитывать красоту, грациозность, выразительность движений.</w:t>
      </w:r>
      <w:bookmarkEnd w:id="199"/>
      <w:bookmarkEnd w:id="20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01" w:name="_Toc464513388"/>
      <w:bookmarkStart w:id="202" w:name="_Toc46451374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2. Развивать и совершенствовать двигательные умения и навыки детей, умение творчески использовать их в 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самостоятельной двигательной де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ятельности.</w:t>
      </w:r>
      <w:bookmarkEnd w:id="201"/>
      <w:bookmarkEnd w:id="20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03" w:name="_Toc464513389"/>
      <w:bookmarkStart w:id="204" w:name="_Toc46451374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3. Закреплять умение выполнять ведущую роль в подвижной игре, осоз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нанно относиться к выполнению правил игры.</w:t>
      </w:r>
      <w:bookmarkEnd w:id="203"/>
      <w:bookmarkEnd w:id="20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05" w:name="_Toc464513390"/>
      <w:bookmarkStart w:id="206" w:name="_Toc46451374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4. Приучать детей к самостоятельному и творческому использованию физкультурного инвентаря и атрибутов для подвижных игр на прогулках.</w:t>
      </w:r>
      <w:bookmarkEnd w:id="205"/>
      <w:bookmarkEnd w:id="20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07" w:name="_Toc464513391"/>
      <w:bookmarkStart w:id="208" w:name="_Toc46451374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5. Один раз в месяц проводить физкультурные досуги продолжительнос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тью 20 минут; два раза в год — физкультурные праздники (зимний и лет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ний) продолжительностью 45 минут.</w:t>
      </w:r>
      <w:bookmarkEnd w:id="207"/>
      <w:bookmarkEnd w:id="20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09" w:name="_Toc464513392"/>
      <w:bookmarkStart w:id="210" w:name="_Toc46451374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6. Продолжать развивать активность детей в играх с мячами, скакалками, обручами и т. д.</w:t>
      </w:r>
      <w:bookmarkEnd w:id="209"/>
      <w:bookmarkEnd w:id="21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11" w:name="_Toc464513393"/>
      <w:bookmarkStart w:id="212" w:name="_Toc46451374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7. Развивать быстроту, силу, ловкость, пространственную ориентировку.</w:t>
      </w:r>
      <w:bookmarkEnd w:id="211"/>
      <w:bookmarkEnd w:id="21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13" w:name="_Toc464513394"/>
      <w:bookmarkStart w:id="214" w:name="_Toc46451375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8. Воспитывать самостоятельность и и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нициативность в организации зна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комых игр.</w:t>
      </w:r>
      <w:bookmarkEnd w:id="213"/>
      <w:bookmarkEnd w:id="21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15" w:name="_Toc464513395"/>
      <w:bookmarkStart w:id="216" w:name="_Toc46451375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9. Приучать к выполнению действий по сигналу.</w:t>
      </w:r>
      <w:bookmarkEnd w:id="215"/>
      <w:bookmarkEnd w:id="21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17" w:name="_Toc464513396"/>
      <w:bookmarkStart w:id="218" w:name="_Toc46451375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10. 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  <w:bookmarkEnd w:id="217"/>
      <w:bookmarkEnd w:id="218"/>
    </w:p>
    <w:p w:rsidR="009C7A7A" w:rsidRDefault="009C7A7A" w:rsidP="007D4654">
      <w:pPr>
        <w:spacing w:before="120" w:beforeAutospacing="0" w:afterAutospacing="0" w:line="240" w:lineRule="auto"/>
        <w:ind w:firstLine="720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bookmarkStart w:id="219" w:name="_Toc464513397"/>
      <w:bookmarkStart w:id="220" w:name="_Toc464513753"/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перечень основных движений, спортивных игр 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 упражнений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:</w:t>
      </w:r>
      <w:bookmarkEnd w:id="219"/>
      <w:bookmarkEnd w:id="220"/>
    </w:p>
    <w:p w:rsidR="009C7A7A" w:rsidRDefault="009C7A7A" w:rsidP="007D4654">
      <w:pPr>
        <w:spacing w:before="120" w:beforeAutospacing="0" w:afterAutospacing="0" w:line="240" w:lineRule="auto"/>
        <w:ind w:firstLine="720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Pr="001E70B4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221" w:name="_Toc464513398"/>
      <w:bookmarkStart w:id="222" w:name="_Toc464513754"/>
      <w:r w:rsidRPr="001E70B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движения</w:t>
      </w:r>
      <w:bookmarkEnd w:id="221"/>
      <w:bookmarkEnd w:id="22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23" w:name="_Toc464513399"/>
      <w:bookmarkStart w:id="224" w:name="_Toc464513755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Ходьба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о од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ному, по двое (парами). Ходьба по прямой, по кругу, вдоль границ зала, змейкой (между предметами), врассыпную. Ходьба с выполнением заданий (присесть, изменить положение рук); ход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ьба в чередовании с бегом, прыж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ками, изменением направления, темпа, со сменой направляющего. Ходьба между линиями (расстояние 10-15 см), по линии, по веревке (диаметр 1,5-3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15-20 см, высота 30-35 см). Перешагивание через рейки лестницы, приподнятой на 20-25 см от пола, через набивной мяч (поочередно через 5-6 мячей, положенных на расстоянии друг от друга), с разными положениями рук. Кружение в обе стороны (руки на поясе).</w:t>
      </w:r>
      <w:bookmarkEnd w:id="223"/>
      <w:bookmarkEnd w:id="22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25" w:name="_Toc464513400"/>
      <w:bookmarkStart w:id="226" w:name="_Toc464513756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Бег.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Бег обычный, на носках, с высоким подниманием колен, мелким и широким шагом. Бег в колонне (по одному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, по двое); бег в разных направ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лениях: по кругу, змейкой (между предметами), врассыпную. Бег с измене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нием темпа, со сменой ведущего. Непрерывный бег в медленном темпе з течение 1-1,5 минуты. Бег на расстояние 40-60 м со средней скоростью; челночный бег 3 раза по 10 м; бег на 20 м (5,5-6 секунд; к концу года).</w:t>
      </w:r>
      <w:bookmarkEnd w:id="225"/>
      <w:bookmarkEnd w:id="22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27" w:name="_Toc464513401"/>
      <w:bookmarkStart w:id="228" w:name="_Toc464513757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Ползание, лазанье.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подлезание под веревку, дугу (высота 50 см) правым и левым боком вперед. Пролезание в обруч, перелезание через бревно, гимнастическую скамейку. Лазанье по гим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настической стенке (перелезание с одного пролета на другой вправо и влево).</w:t>
      </w:r>
      <w:bookmarkEnd w:id="227"/>
      <w:bookmarkEnd w:id="22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29" w:name="_Toc464513402"/>
      <w:bookmarkStart w:id="230" w:name="_Toc464513758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Прыжки.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Прыжки на месте на двух ногах (20 прыжков 2-3 раза в чередовании с ходьбой), продвигаясь вперед (расстояние 2-3 м), с поворотом кругом. Прыжки: ноги вместе, ноги врозь, на одной ноге (на правой и левой поочередно). Прыжки через линию, поочередно через 4-5 линий, расстояние между которыми 40-50 см. Прыжки через 2-3 предмета (поочередно через каждый) высотой 5-10 см. Прыжки с высоты 20-25 см, в длину с места (не менее 70 см). Прыжки с короткой скакалкой.</w:t>
      </w:r>
      <w:bookmarkEnd w:id="229"/>
      <w:bookmarkEnd w:id="23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31" w:name="_Toc464513403"/>
      <w:bookmarkStart w:id="232" w:name="_Toc464513759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Катание, бросание, ловля, метание.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Прокатывание мячей, обручей дpyr другу между предметами. Бросание мяча друг другу снизу, из-за головы и ловля его (на расстоянии 1,5 м)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;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перебрасывание мяча двумя руками : из-за головы и одной рукой через препятствия (с расстояния 2 м). Бросание мяча вверх, о землю и ловля его двумя руками (3-4 раза подряд), отбивание мяча о землю правой и левой рукой (не менее 5 раз подряд). Метание пред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метов на дальность (не менее 3,5-6,5 м), в горизонтальную цель (с расстоя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ния 2-2,5 м) правой и левой рукой, в вертикальную цель (высота центра мишени 1,5 м) с расстояния 1,5-2 м.</w:t>
      </w:r>
      <w:bookmarkEnd w:id="231"/>
      <w:bookmarkEnd w:id="23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33" w:name="_Toc464513404"/>
      <w:bookmarkStart w:id="234" w:name="_Toc464513760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Групповые упражнения с переходами.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Построение в колонну по одному; в шеренгу, в круг; перестроение в колонну по два, по три; равнение по ориентирам; повороты направо, налево, кругом; размыкание и смыкание.</w:t>
      </w:r>
      <w:bookmarkEnd w:id="233"/>
      <w:bookmarkEnd w:id="23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35" w:name="_Toc464513405"/>
      <w:bookmarkStart w:id="236" w:name="_Toc464513761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Ритмическая гимнастика.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Выполнение знакомых, разученных ранее упражнений и цикличных движений под музыку.</w:t>
      </w:r>
      <w:bookmarkEnd w:id="235"/>
      <w:bookmarkEnd w:id="23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Pr="001E70B4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237" w:name="_Toc464513406"/>
      <w:bookmarkStart w:id="238" w:name="_Toc464513762"/>
      <w:r w:rsidRPr="001E70B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Общеразвивающие упражнения</w:t>
      </w:r>
      <w:bookmarkEnd w:id="237"/>
      <w:bookmarkEnd w:id="23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39" w:name="_Toc464513407"/>
      <w:bookmarkStart w:id="240" w:name="_Toc464513763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кистей рук, развития и укрепления мышц плечевого пояса</w:t>
      </w:r>
      <w:r w:rsidRPr="001E70B4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.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Поднимать руки вперед, в стороны, вверх (одновременно, поочередно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  <w:bookmarkEnd w:id="239"/>
      <w:bookmarkEnd w:id="24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41" w:name="_Toc464513408"/>
      <w:bookmarkStart w:id="242" w:name="_Toc464513764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развития и укрепления мышц брюшного пресса и ног.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Подниматься на носки; поочередно выставлять ногу вперед на пятку, на носок; выполнять притопы; полуприседания (4-5 раз подряд); приседания, держа руки на поясе, вытянув руки вперед, в 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ног.</w:t>
      </w:r>
      <w:bookmarkEnd w:id="241"/>
      <w:bookmarkEnd w:id="24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43" w:name="_Toc464513409"/>
      <w:bookmarkStart w:id="244" w:name="_Toc464513765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Статические упражнения.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Сохранение равновесия в разных позах: стоя на носках, руки вверх; стоя на одной ноге, руки на поясе (5-7 секунд).</w:t>
      </w:r>
      <w:bookmarkEnd w:id="243"/>
      <w:bookmarkEnd w:id="24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C7A7A" w:rsidRPr="001E70B4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245" w:name="_Toc464513410"/>
      <w:bookmarkStart w:id="246" w:name="_Toc464513766"/>
      <w:r w:rsidRPr="001E70B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Спортивные упражнения</w:t>
      </w:r>
      <w:bookmarkEnd w:id="245"/>
      <w:bookmarkEnd w:id="24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47" w:name="_Toc464513411"/>
      <w:bookmarkStart w:id="248" w:name="_Toc464513767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Катание на санках.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Скатываться на санках с горки, тормозить при спус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ке с нее, подниматься с санками на гору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</w:t>
      </w:r>
      <w:bookmarkEnd w:id="247"/>
      <w:bookmarkEnd w:id="24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49" w:name="_Toc464513412"/>
      <w:bookmarkStart w:id="250" w:name="_Toc464513768"/>
      <w:r w:rsidRPr="001E70B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Скольжение.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Скользить самостоятельно по ледяным дорожкам.</w:t>
      </w:r>
      <w:bookmarkEnd w:id="249"/>
      <w:bookmarkEnd w:id="25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C7A7A" w:rsidRPr="001E70B4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251" w:name="_Toc464513413"/>
      <w:bookmarkStart w:id="252" w:name="_Toc464513769"/>
      <w:r w:rsidRPr="001E70B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Подвижные игры</w:t>
      </w:r>
      <w:bookmarkEnd w:id="251"/>
      <w:bookmarkEnd w:id="252"/>
    </w:p>
    <w:p w:rsidR="009C7A7A" w:rsidRDefault="009C7A7A" w:rsidP="007D4654">
      <w:pPr>
        <w:pStyle w:val="ListParagraph"/>
        <w:numPr>
          <w:ilvl w:val="0"/>
          <w:numId w:val="25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53" w:name="_Toc464513414"/>
      <w:bookmarkStart w:id="254" w:name="_Toc464513770"/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бегом.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«Самолеты», «Цветные автомобили», «У медведя во бору», «Птичка и кошка», «Найди себе пару», «Лошадки», «Позвони в погремушку», «Бездомный заяц», «Ловишки».</w:t>
      </w:r>
      <w:bookmarkEnd w:id="253"/>
      <w:bookmarkEnd w:id="254"/>
    </w:p>
    <w:p w:rsidR="009C7A7A" w:rsidRDefault="009C7A7A" w:rsidP="007D4654">
      <w:pPr>
        <w:pStyle w:val="ListParagraph"/>
        <w:numPr>
          <w:ilvl w:val="0"/>
          <w:numId w:val="25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55" w:name="_Toc464513415"/>
      <w:bookmarkStart w:id="256" w:name="_Toc464513771"/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прыжками.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«Зайцы и волк», «Лиса в курятнике», «Зайка серый умывается».</w:t>
      </w:r>
      <w:bookmarkEnd w:id="255"/>
      <w:bookmarkEnd w:id="256"/>
    </w:p>
    <w:p w:rsidR="009C7A7A" w:rsidRDefault="009C7A7A" w:rsidP="007D4654">
      <w:pPr>
        <w:pStyle w:val="ListParagraph"/>
        <w:numPr>
          <w:ilvl w:val="0"/>
          <w:numId w:val="25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57" w:name="_Toc464513416"/>
      <w:bookmarkStart w:id="258" w:name="_Toc464513772"/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ползанием и лазаньем.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«Пастух и стадо», «Перелет птиц», «Котята и щенята».</w:t>
      </w:r>
      <w:bookmarkEnd w:id="257"/>
      <w:bookmarkEnd w:id="258"/>
    </w:p>
    <w:p w:rsidR="009C7A7A" w:rsidRDefault="009C7A7A" w:rsidP="007D4654">
      <w:pPr>
        <w:pStyle w:val="ListParagraph"/>
        <w:numPr>
          <w:ilvl w:val="0"/>
          <w:numId w:val="25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59" w:name="_Toc464513417"/>
      <w:bookmarkStart w:id="260" w:name="_Toc464513773"/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бросанием и ловлей.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«Подбрось - поймай»,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Сбей булаву», «Мяч через сетку».</w:t>
      </w:r>
      <w:bookmarkEnd w:id="259"/>
      <w:bookmarkEnd w:id="260"/>
    </w:p>
    <w:p w:rsidR="009C7A7A" w:rsidRDefault="009C7A7A" w:rsidP="007D4654">
      <w:pPr>
        <w:pStyle w:val="ListParagraph"/>
        <w:numPr>
          <w:ilvl w:val="0"/>
          <w:numId w:val="25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61" w:name="_Toc464513418"/>
      <w:bookmarkStart w:id="262" w:name="_Toc464513774"/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ориентировку в пространстве, на внимание.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«Найди, где спрятано», «Найди и промолчи», «Кто ушел?», «Прятки».</w:t>
      </w:r>
      <w:bookmarkEnd w:id="261"/>
      <w:bookmarkEnd w:id="262"/>
    </w:p>
    <w:p w:rsidR="009C7A7A" w:rsidRPr="001E70B4" w:rsidRDefault="009C7A7A" w:rsidP="007D4654">
      <w:pPr>
        <w:pStyle w:val="ListParagraph"/>
        <w:numPr>
          <w:ilvl w:val="0"/>
          <w:numId w:val="25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263" w:name="_Toc464513419"/>
      <w:bookmarkStart w:id="264" w:name="_Toc464513775"/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Народные игры.</w:t>
      </w:r>
      <w:r w:rsidRPr="001E70B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«У медведя во бору» и др.</w:t>
      </w:r>
      <w:bookmarkEnd w:id="263"/>
      <w:bookmarkEnd w:id="264"/>
    </w:p>
    <w:p w:rsidR="009C7A7A" w:rsidRPr="001E70B4" w:rsidRDefault="009C7A7A" w:rsidP="007D4654">
      <w:pPr>
        <w:pStyle w:val="ListParagraph"/>
        <w:numPr>
          <w:ilvl w:val="0"/>
          <w:numId w:val="25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265" w:name="_Toc464513420"/>
      <w:bookmarkStart w:id="266" w:name="_Toc464513776"/>
      <w:r w:rsidRPr="001E70B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Спортивные развлечения</w:t>
      </w:r>
      <w:r w:rsidRPr="001E70B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. «Спорт—это сила и здоровье», «Веселые ритмы». «Здоровье дарит Айболит»</w:t>
      </w:r>
      <w:bookmarkEnd w:id="265"/>
      <w:bookmarkEnd w:id="266"/>
    </w:p>
    <w:p w:rsidR="009C7A7A" w:rsidRDefault="009C7A7A" w:rsidP="00091020">
      <w:pPr>
        <w:pStyle w:val="ListParagraph"/>
        <w:spacing w:before="120" w:beforeAutospacing="0" w:afterAutospacing="0" w:line="240" w:lineRule="auto"/>
        <w:ind w:left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C7A7A" w:rsidRPr="00DA024C" w:rsidRDefault="009C7A7A" w:rsidP="007D4654">
      <w:pPr>
        <w:pStyle w:val="Subtitle"/>
        <w:spacing w:line="240" w:lineRule="auto"/>
        <w:jc w:val="center"/>
        <w:rPr>
          <w:rFonts w:ascii="Times New Roman" w:hAnsi="Times New Roman" w:cs="Times New Roman"/>
          <w:i w:val="0"/>
          <w:iCs w:val="0"/>
          <w:color w:val="auto"/>
          <w:lang w:eastAsia="ru-RU"/>
        </w:rPr>
      </w:pPr>
      <w:r w:rsidRPr="00DA024C">
        <w:rPr>
          <w:rFonts w:ascii="Times New Roman" w:hAnsi="Times New Roman" w:cs="Times New Roman"/>
          <w:i w:val="0"/>
          <w:iCs w:val="0"/>
          <w:color w:val="auto"/>
          <w:lang w:eastAsia="ru-RU"/>
        </w:rPr>
        <w:t xml:space="preserve">2.1.4 </w:t>
      </w:r>
      <w:r w:rsidRPr="00DA024C">
        <w:rPr>
          <w:rStyle w:val="Heading2Char"/>
          <w:b w:val="0"/>
          <w:bCs w:val="0"/>
          <w:i w:val="0"/>
          <w:iCs w:val="0"/>
          <w:color w:val="auto"/>
          <w:sz w:val="24"/>
          <w:szCs w:val="24"/>
        </w:rPr>
        <w:t>ЗАДАЧИ И СОДЕРЖАНИЕ РАБОТЫ ПО ФИЗИЧЕСКОМУ РАЗВИТИЮ В ГРУППЕ ОБЩЕРАЗВИВАЮЩЕЙ НАПРАВЛЕННОСТИ ДЛЯ ДЕТЕЙ 5-6 ЛЕТ</w:t>
      </w:r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67" w:name="_Toc464513421"/>
      <w:bookmarkStart w:id="268" w:name="_Toc46451377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Содержание образовательной области «Физическая культура»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bookmarkEnd w:id="267"/>
      <w:bookmarkEnd w:id="26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69" w:name="_Toc464513422"/>
      <w:bookmarkStart w:id="270" w:name="_Toc46451377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развитие физических качеств (скоростных, силовых, гибкости, выносливости и координации);</w:t>
      </w:r>
      <w:bookmarkEnd w:id="269"/>
      <w:bookmarkEnd w:id="27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71" w:name="_Toc464513423"/>
      <w:bookmarkStart w:id="272" w:name="_Toc46451377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накопление и обогащение двигательного опыта детей (овладение основными движениями);</w:t>
      </w:r>
      <w:bookmarkEnd w:id="271"/>
      <w:bookmarkEnd w:id="27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73" w:name="_Toc464513424"/>
      <w:bookmarkStart w:id="274" w:name="_Toc46451378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формирование у воспитанников потребности в двигательной активности и физическом совершенствовании.</w:t>
      </w:r>
      <w:bookmarkEnd w:id="273"/>
      <w:bookmarkEnd w:id="27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75" w:name="_Toc464513425"/>
      <w:bookmarkStart w:id="276" w:name="_Toc46451378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Развитие физических качеств, накопление и обогащение двигательного опыта:</w:t>
      </w:r>
      <w:bookmarkEnd w:id="275"/>
      <w:bookmarkEnd w:id="27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77" w:name="_Toc464513426"/>
      <w:bookmarkStart w:id="278" w:name="_Toc46451378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Совершенствовать физические качест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ва в разнообразных формах двига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тельной деятельности.</w:t>
      </w:r>
      <w:bookmarkEnd w:id="277"/>
      <w:bookmarkEnd w:id="27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79" w:name="_Toc464513427"/>
      <w:bookmarkStart w:id="280" w:name="_Toc46451378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2. Продолжать формировать правиль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ную осанку, умение осознанно вы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полнять движения.</w:t>
      </w:r>
      <w:bookmarkEnd w:id="279"/>
      <w:bookmarkEnd w:id="28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81" w:name="_Toc464513428"/>
      <w:bookmarkStart w:id="282" w:name="_Toc46451378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3. Развивать быстроту, силу, выносливость, гибкость, ловкость.</w:t>
      </w:r>
      <w:bookmarkEnd w:id="281"/>
      <w:bookmarkEnd w:id="28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83" w:name="_Toc464513429"/>
      <w:bookmarkStart w:id="284" w:name="_Toc46451378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4. Совершенствовать двигательные умения и навыки детей.</w:t>
      </w:r>
      <w:bookmarkEnd w:id="283"/>
      <w:bookmarkEnd w:id="28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85" w:name="_Toc464513430"/>
      <w:bookmarkStart w:id="286" w:name="_Toc46451378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5. Закреплять умение легко ходить и бегать, энергично отталкиваясь от опоры; бегать наперегонки, с преодолением препятствий.</w:t>
      </w:r>
      <w:bookmarkEnd w:id="285"/>
      <w:bookmarkEnd w:id="28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87" w:name="_Toc464513431"/>
      <w:bookmarkStart w:id="288" w:name="_Toc46451378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6. Закреплять умение лазать по гимнастической стенке, меняя темп.</w:t>
      </w:r>
      <w:bookmarkEnd w:id="287"/>
      <w:bookmarkEnd w:id="28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89" w:name="_Toc464513432"/>
      <w:bookmarkStart w:id="290" w:name="_Toc46451378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7. Совершенствовать умение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  <w:bookmarkEnd w:id="289"/>
      <w:bookmarkEnd w:id="29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91" w:name="_Toc464513433"/>
      <w:bookmarkStart w:id="292" w:name="_Toc46451378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8. Закреплять умение сочетать замах с броском при метании, подбрасы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вать и ловить мяч одной рукой, отбивать его правой и левой рукой на месте и вести при ходьбе.</w:t>
      </w:r>
      <w:bookmarkEnd w:id="291"/>
      <w:bookmarkEnd w:id="29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93" w:name="_Toc464513434"/>
      <w:bookmarkStart w:id="294" w:name="_Toc46451379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9. Закреплять умение ходить на лыжах скользящим шагом, подниматься на склон, спускаться с горы; кататься на двухколесном велосипеде; кататься на самокате, отталкиваясь одной ногой (правой и левой); ориентироваться в пространстве.</w:t>
      </w:r>
      <w:bookmarkEnd w:id="293"/>
      <w:bookmarkEnd w:id="29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95" w:name="_Toc464513435"/>
      <w:bookmarkStart w:id="296" w:name="_Toc46451379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10. Знакомить со спортивными играми и упражнениями, с играми с элементами соревнования, играми-эстафетами.</w:t>
      </w:r>
      <w:bookmarkEnd w:id="295"/>
      <w:bookmarkEnd w:id="29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97" w:name="_Toc464513436"/>
      <w:bookmarkStart w:id="298" w:name="_Toc46451379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Формирование потребности в двигательной активности и физическом совершенствовании:</w:t>
      </w:r>
      <w:bookmarkEnd w:id="297"/>
      <w:bookmarkEnd w:id="29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299" w:name="_Toc464513437"/>
      <w:bookmarkStart w:id="300" w:name="_Toc46451379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Развивать самостоятельность, творчество; формировать выразительность и грациозность движений.</w:t>
      </w:r>
      <w:bookmarkEnd w:id="299"/>
      <w:bookmarkEnd w:id="30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01" w:name="_Toc464513438"/>
      <w:bookmarkStart w:id="302" w:name="_Toc46451379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2. Воспитывать стремление участвовать в играх с элементами соревнования, играх-эстафетах.</w:t>
      </w:r>
      <w:bookmarkEnd w:id="301"/>
      <w:bookmarkEnd w:id="30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03" w:name="_Toc464513439"/>
      <w:bookmarkStart w:id="304" w:name="_Toc46451379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3. Продолжать формировать умение самостоятельно организовывать знакомые подвижные игры, проявляя инициативу и творчество.</w:t>
      </w:r>
      <w:bookmarkEnd w:id="303"/>
      <w:bookmarkEnd w:id="30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05" w:name="_Toc464513440"/>
      <w:bookmarkStart w:id="306" w:name="_Toc46451379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4. Приучать помогать взрослым готовить физкультурный инвентарь для физических упражнений, убирать его на место.</w:t>
      </w:r>
      <w:bookmarkEnd w:id="305"/>
      <w:bookmarkEnd w:id="30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07" w:name="_Toc464513441"/>
      <w:bookmarkStart w:id="308" w:name="_Toc46451379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5. Поддерживать интерес детей к различным видам спорта, сообщать им наиболее важные сведения о событиях спортивной жизни страны.</w:t>
      </w:r>
      <w:bookmarkEnd w:id="307"/>
      <w:bookmarkEnd w:id="30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09" w:name="_Toc464513442"/>
      <w:bookmarkStart w:id="310" w:name="_Toc46451379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6. Проводить один раз в месяц физкультурные досуги длительностью 25-30 минут; два раза в год физкультурные праздники длительностью до 1 часа.</w:t>
      </w:r>
      <w:bookmarkEnd w:id="309"/>
      <w:bookmarkEnd w:id="310"/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11" w:name="_Toc464513443"/>
      <w:bookmarkStart w:id="312" w:name="_Toc46451379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7. Во время физкультурных досугов и праздников привлекать дошкольников к активному участию в коллективных играх, развлечениях, соревнова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ниях.</w:t>
      </w:r>
      <w:bookmarkEnd w:id="311"/>
      <w:bookmarkEnd w:id="312"/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bookmarkStart w:id="313" w:name="_Toc464513444"/>
      <w:bookmarkStart w:id="314" w:name="_Toc464513800"/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перечень основных движений,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подвижных игр 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 упражнений</w:t>
      </w:r>
      <w:bookmarkEnd w:id="313"/>
      <w:bookmarkEnd w:id="314"/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C7A7A" w:rsidRPr="0024004C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15" w:name="_Toc464513445"/>
      <w:bookmarkStart w:id="316" w:name="_Toc464513801"/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движения</w:t>
      </w:r>
      <w:bookmarkEnd w:id="315"/>
      <w:bookmarkEnd w:id="31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17" w:name="_Toc464513446"/>
      <w:bookmarkStart w:id="318" w:name="_Toc464513802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Ходьба.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Ходьба обычная, на носках (руки за голову), на пятках, на на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личных заданий воспитателя. Ходьба по узкой рейке гимнастической скамейки, веревке (диаметр 1,5-3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ным шагом) с мешочком песка на голове. Ходьба по наклонной доске вверх и вниз на носках, боком (приставным шагом). Кружение парами, держась за руки.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Бег.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Бег обычный, на носках, с высоким подниманием колена (бедра), мелким и широким шагом, в колонне по одному, по двое; змейкой, врас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сыпную, с препятствиями. Непрерывный бег в течение 1,5-2 минут в мед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ленном темпе, бег в среднем темпе на 80-120 м (2-3 раза) в чередовании с ходьбой; челночный бег 3 раза по 10 м. Бег на скорость: 20 м примерно за 5-5,5 секунды (к концу года —30 м за 7,5-8,5 секунды). Бег по наклонной доске вверх и вниз на носках, боком приставным шагом. Кружение парами, держась за руки.</w:t>
      </w:r>
      <w:bookmarkEnd w:id="317"/>
      <w:bookmarkEnd w:id="31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19" w:name="_Toc464513447"/>
      <w:bookmarkStart w:id="320" w:name="_Toc464513803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Ползание и лазанье.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Ползание на четвереньках змейкой между предме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тами в чередовании с ходьбой, бегом, переползанием через препятствия; ползание на четвереньках (расстояние 3-4 м), толкая головой мяч; полза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ние по гимнастической скамейке, опираясь на предплечья и колени, на животе, подтягиваясь руками. Перелезание через несколько предметов подряд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пролезание в обруч разными способами, лазанье по гимнастической стенке (высота 2,5 м) с изменением темпа, перелезание с одного пролета на другой, пролезание между рейками.</w:t>
      </w:r>
      <w:bookmarkEnd w:id="319"/>
      <w:bookmarkEnd w:id="32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21" w:name="_Toc464513448"/>
      <w:bookmarkStart w:id="322" w:name="_Toc464513804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Прыжки.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Прыжки на двух ногах на месте (по 30-40 прыжков 2-3 раза) чередовании с ходьбой, разными способами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(ноги скрестно, ноги врозь, одна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нога вперед — другая назад), продвигаясь вперед (на расстояние 4 м). Прыжки на одной ноге (правой и левой) на месте и про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двигаясь п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еред, в высоту с места прямо и боком через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5-6 предметов — поочередно, 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каждый (высота 15-20 см). Прыжки на мягкое покрытие высотой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20 см, прыжки с высоты 30 см в обозначенное место, прыжки в длину с места (не менее 80 см), в длину с разбега (примерно 100 см), в высоту с разбега (30-40 см). Прыжки через короткую скакалку, вращая ее вперед и назад, через длинную скакалку (неподвижную и качающуюся).</w:t>
      </w:r>
      <w:bookmarkEnd w:id="321"/>
      <w:bookmarkEnd w:id="32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23" w:name="_Toc464513449"/>
      <w:bookmarkStart w:id="324" w:name="_Toc464513805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Бросание, ловля, метание.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Бросание мяча вверх, о землю и ловля его двумя руками (не менее 10 раз подряд); одной рукой (правой, левой не менее 4-6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от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скоком от земли). Отбивание мяча о землю на месте с продвижением шагом вперед (на расстояние 5-6 м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),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прокатывание набивных мячей (вес 1 кг). Метание предметов на дальность (не менее 5-9 м), в горизонтальную и вертикальную цель (центр мишени на высоте 1 м) с расстояния 3-4 м.</w:t>
      </w:r>
      <w:bookmarkEnd w:id="323"/>
      <w:bookmarkEnd w:id="32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25" w:name="_Toc464513450"/>
      <w:bookmarkStart w:id="326" w:name="_Toc464513806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Групповые упражнения с переходами.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Построение в колонну по одно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му, в шеренгу, круг; перестроение в колонну по двое, тю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лево, кругом переступанием, прыжком.</w:t>
      </w:r>
      <w:bookmarkEnd w:id="325"/>
      <w:bookmarkEnd w:id="32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27" w:name="_Toc464513451"/>
      <w:bookmarkStart w:id="328" w:name="_Toc464513807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Ритмическая гимнастика.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Красивое, грациозное выполнение знакомых физических упражнений под музыку. Согласование ритма движений с му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зыкальным сопровождением,</w:t>
      </w:r>
      <w:bookmarkEnd w:id="327"/>
      <w:bookmarkEnd w:id="32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29" w:name="_Toc464513452"/>
      <w:bookmarkStart w:id="330" w:name="_Toc464513808"/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Общеразвивающие упражнения</w:t>
      </w:r>
      <w:bookmarkEnd w:id="329"/>
      <w:bookmarkEnd w:id="33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31" w:name="_Toc464513453"/>
      <w:bookmarkStart w:id="332" w:name="_Toc464513809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кистей рук, развития и укрепления мышц плечевого пояса.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Разводить руки в стороны из положения руки перед грудью; подни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мать руки вверх и разводить в стороны ладонями вверх из положения руки за голову. Поднимать руки со сцепленными в замок пальцами (кисти по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  <w:bookmarkEnd w:id="331"/>
      <w:bookmarkEnd w:id="33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33" w:name="_Toc464513454"/>
      <w:bookmarkStart w:id="334" w:name="_Toc464513810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развития и укрепления мышц спины </w:t>
      </w:r>
      <w:r w:rsidRPr="0024004C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и</w:t>
      </w:r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гибкости позвоночника.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Поднимать руки вверх и опускать вниз, стоя у стены, касаясь ее затылком, плечами, спиной, ягодицами и пятками. Поочередно подни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мать согнутые прямые ноги, прижавшись к гимнастической стенке и взяв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шись руками за рейку на уровне пояса. Наклоняться вперед, стоя лицом к гимнастической стенке и взявшись за рейку на уровне пояса; наклоняться вперед, стараясь коснуться ладонями пола; наклоняться, поднимая за спи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ной сцепленные руки. Поворачиваться, разводя руки в стороны, из положений руки перед грудью, руки за голову. Поочередно отводить ноги в сторо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ны из упора, присев; двигать ногами, скрещивая их из исходного положения лежа на спине. Подтягивать голову и ногу к груди (группироваться).</w:t>
      </w:r>
      <w:bookmarkEnd w:id="333"/>
      <w:bookmarkEnd w:id="33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35" w:name="_Toc464513455"/>
      <w:bookmarkStart w:id="336" w:name="_Toc464513811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развития и укрепления мышц брюшного пресса и ног.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Переступать на месте, не отрывая носки ног от пола. Приседать (с каждым разом все ниже), поднимая руки вперед, вверх, отводя их за спину. Подни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мать прямые ноги вперед (махом); выполнять выпад вперед, в сторону (дер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жа руки на поясе, совершая руками движения вперед, в сторону, вверх). Захватывать предметы пальцами ног, приподнимать и опускать их; пере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кладывать, передвигать их с места на место. Переступать приставным шагом в сторону на пятках, опираясь носками ног о палку (канат).</w:t>
      </w:r>
      <w:bookmarkEnd w:id="335"/>
      <w:bookmarkEnd w:id="33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37" w:name="_Toc464513456"/>
      <w:bookmarkStart w:id="338" w:name="_Toc464513812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Статические </w:t>
      </w:r>
      <w:r w:rsidRPr="0024004C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упражнения.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Сохранять равновесие, стоя на гимнастиче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ской скамейке на носках, приседая на носках; сохранять равновесие после бега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4004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прыжков (приседая на носках, руки в стороны), стоя на одной ноге, руки на поясе.</w:t>
      </w:r>
      <w:bookmarkEnd w:id="337"/>
      <w:bookmarkEnd w:id="33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39" w:name="_Toc464513457"/>
      <w:bookmarkStart w:id="340" w:name="_Toc464513813"/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9F9F9"/>
          <w:lang w:eastAsia="ru-RU"/>
        </w:rPr>
        <w:t>С</w:t>
      </w:r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портивные упражнения</w:t>
      </w:r>
      <w:bookmarkEnd w:id="339"/>
      <w:bookmarkEnd w:id="34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41" w:name="_Toc464513458"/>
      <w:bookmarkStart w:id="342" w:name="_Toc464513814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Катание на санках.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Катать друг друга на санках, кататься с горки по двое. Выполнять повороты при спуске.</w:t>
      </w:r>
      <w:bookmarkEnd w:id="341"/>
      <w:bookmarkEnd w:id="34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43" w:name="_Toc464513459"/>
      <w:bookmarkStart w:id="344" w:name="_Toc464513815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Скольжение.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Скользить по ледяным дорожкам с разбега, приседая и вставая во время скольжения.</w:t>
      </w:r>
      <w:bookmarkEnd w:id="343"/>
      <w:bookmarkEnd w:id="344"/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45" w:name="_Toc464513460"/>
      <w:bookmarkStart w:id="346" w:name="_Toc464513816"/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Спортивные игры</w:t>
      </w:r>
      <w:bookmarkEnd w:id="345"/>
      <w:bookmarkEnd w:id="346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47" w:name="_Toc464513461"/>
      <w:bookmarkStart w:id="348" w:name="_Toc464513817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Элементы баскетбола.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Перебрасывать мяч друг другу двумя руками от 7 уди, вести мяч правой, левой рукой. Бросать мяч в корзину двумя руками от груди.</w:t>
      </w:r>
      <w:bookmarkEnd w:id="347"/>
      <w:bookmarkEnd w:id="348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49" w:name="_Toc464513462"/>
      <w:bookmarkStart w:id="350" w:name="_Toc464513818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Бадминтон.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Отбивать волан ракеткой, направляя его в определенную сторону. Играть в паре с воспитателем.</w:t>
      </w:r>
      <w:bookmarkEnd w:id="349"/>
      <w:bookmarkEnd w:id="35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51" w:name="_Toc464513463"/>
      <w:bookmarkStart w:id="352" w:name="_Toc464513819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Элементы футбола.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  <w:bookmarkEnd w:id="351"/>
      <w:bookmarkEnd w:id="35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53" w:name="_Toc464513464"/>
      <w:bookmarkStart w:id="354" w:name="_Toc464513820"/>
      <w:r w:rsidRPr="002400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Элементы хоккея.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Прокатывать шайбу клюшкой в заданном направлении, закатывать ее в ворота. Прокатывать шайбу друг другу в парах.</w:t>
      </w:r>
      <w:bookmarkEnd w:id="353"/>
      <w:bookmarkEnd w:id="354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Pr="0024004C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355" w:name="_Toc464513465"/>
      <w:bookmarkStart w:id="356" w:name="_Toc464513821"/>
      <w:r w:rsidRPr="0024004C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Подвижные игры</w:t>
      </w:r>
      <w:bookmarkEnd w:id="355"/>
      <w:bookmarkEnd w:id="356"/>
    </w:p>
    <w:p w:rsidR="009C7A7A" w:rsidRPr="00E13AD7" w:rsidRDefault="009C7A7A" w:rsidP="007D4654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57" w:name="_Toc464513466"/>
      <w:bookmarkStart w:id="358" w:name="_Toc464513822"/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бегом. 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«Ловишки», «Уголки», «Парный бег», «Мышеловка», «Мы веселые ребята», «Гуси-лебеди», «Сделай фигуру», «Караси и шука», «Перебежки», «Хитрая лиса», «Встречные перебежки», «Пустое место», «Затейни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ки», «Бездомный заяц».</w:t>
      </w:r>
      <w:bookmarkEnd w:id="357"/>
      <w:bookmarkEnd w:id="358"/>
    </w:p>
    <w:p w:rsidR="009C7A7A" w:rsidRPr="00E13AD7" w:rsidRDefault="009C7A7A" w:rsidP="007D4654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59" w:name="_Toc464513467"/>
      <w:bookmarkStart w:id="360" w:name="_Toc464513823"/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прыжками.</w:t>
      </w:r>
      <w:r w:rsidRPr="00E13AD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«Не оставайся на полу», «Кто лучше прыгнет?», «Удочка», «С кочки на кочку», «Кто сделает меньше прыжков?», «Классы».</w:t>
      </w:r>
      <w:bookmarkEnd w:id="359"/>
      <w:bookmarkEnd w:id="360"/>
    </w:p>
    <w:p w:rsidR="009C7A7A" w:rsidRPr="00E13AD7" w:rsidRDefault="009C7A7A" w:rsidP="007D4654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61" w:name="_Toc464513468"/>
      <w:bookmarkStart w:id="362" w:name="_Toc464513824"/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лазаньем и ползанием. 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«Кто скорее доберется до флажка?», «Мед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ведь и пчелы», «Пожарные на ученье».</w:t>
      </w:r>
      <w:bookmarkEnd w:id="361"/>
      <w:bookmarkEnd w:id="362"/>
    </w:p>
    <w:p w:rsidR="009C7A7A" w:rsidRPr="00E13AD7" w:rsidRDefault="009C7A7A" w:rsidP="007D4654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63" w:name="_Toc464513469"/>
      <w:bookmarkStart w:id="364" w:name="_Toc464513825"/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метанием.</w:t>
      </w:r>
      <w:r w:rsidRPr="00E13AD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«Охотники и зайцы», «Брось флажок?», «Попади в об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руч», «Сбей мяч», «Сбей кеглю», «Мяч водящему», «Школа мяча», «Серсо».</w:t>
      </w:r>
      <w:bookmarkEnd w:id="363"/>
      <w:bookmarkEnd w:id="364"/>
    </w:p>
    <w:p w:rsidR="009C7A7A" w:rsidRPr="00E13AD7" w:rsidRDefault="009C7A7A" w:rsidP="007D4654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65" w:name="_Toc464513470"/>
      <w:bookmarkStart w:id="366" w:name="_Toc464513826"/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Эстафеты. 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«Эстафета парами», «Пронеси мяч, не задев кеглю», «Забрось мяч в кольцо», «Дорожка препятствий».</w:t>
      </w:r>
      <w:bookmarkEnd w:id="365"/>
      <w:bookmarkEnd w:id="366"/>
    </w:p>
    <w:p w:rsidR="009C7A7A" w:rsidRPr="00E13AD7" w:rsidRDefault="009C7A7A" w:rsidP="007D4654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67" w:name="_Toc464513471"/>
      <w:bookmarkStart w:id="368" w:name="_Toc464513827"/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элементами соревнования.</w:t>
      </w:r>
      <w:r w:rsidRPr="00E13AD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«Кто скорее пролезет через обруч к флажку?», «Кто быстрее?», «Кто выше?».</w:t>
      </w:r>
      <w:bookmarkEnd w:id="367"/>
      <w:bookmarkEnd w:id="368"/>
    </w:p>
    <w:p w:rsidR="009C7A7A" w:rsidRDefault="009C7A7A" w:rsidP="007D4654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69" w:name="_Toc464513472"/>
      <w:bookmarkStart w:id="370" w:name="_Toc464513828"/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Народные игры. </w:t>
      </w:r>
      <w:r w:rsidRPr="00E13AD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«Гори, гори ясно!» и др.</w:t>
      </w:r>
      <w:bookmarkEnd w:id="369"/>
      <w:bookmarkEnd w:id="370"/>
    </w:p>
    <w:p w:rsidR="009C7A7A" w:rsidRPr="00091020" w:rsidRDefault="009C7A7A" w:rsidP="00091020">
      <w:pPr>
        <w:pStyle w:val="ListParagraph"/>
        <w:numPr>
          <w:ilvl w:val="0"/>
          <w:numId w:val="26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71" w:name="_Toc464513473"/>
      <w:bookmarkStart w:id="372" w:name="_Toc464513829"/>
      <w:r w:rsidRPr="00E13AD7">
        <w:rPr>
          <w:b/>
          <w:bCs/>
          <w:lang w:eastAsia="ru-RU"/>
        </w:rPr>
        <w:t>Спортивные развлечения.</w:t>
      </w:r>
      <w:r w:rsidRPr="00E13AD7">
        <w:rPr>
          <w:lang w:eastAsia="ru-RU"/>
        </w:rPr>
        <w:t> </w:t>
      </w:r>
      <w:r w:rsidRPr="00E13AD7">
        <w:rPr>
          <w:shd w:val="clear" w:color="auto" w:fill="F9F9F9"/>
          <w:lang w:eastAsia="ru-RU"/>
        </w:rPr>
        <w:t>«Веселые старты», «Подвижные игры», «Зимние состязания»,  «Детская Олимпиада».</w:t>
      </w:r>
      <w:bookmarkEnd w:id="371"/>
      <w:bookmarkEnd w:id="37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Pr="00DA024C" w:rsidRDefault="009C7A7A" w:rsidP="007D4654">
      <w:pPr>
        <w:pStyle w:val="Subtitle"/>
        <w:spacing w:line="240" w:lineRule="auto"/>
        <w:jc w:val="center"/>
        <w:rPr>
          <w:rFonts w:ascii="Times New Roman" w:hAnsi="Times New Roman" w:cs="Times New Roman"/>
          <w:i w:val="0"/>
          <w:iCs w:val="0"/>
          <w:color w:val="auto"/>
          <w:lang w:eastAsia="ru-RU"/>
        </w:rPr>
      </w:pPr>
      <w:r w:rsidRPr="00DA024C">
        <w:rPr>
          <w:rFonts w:ascii="Times New Roman" w:hAnsi="Times New Roman" w:cs="Times New Roman"/>
          <w:i w:val="0"/>
          <w:iCs w:val="0"/>
          <w:color w:val="auto"/>
          <w:lang w:eastAsia="ru-RU"/>
        </w:rPr>
        <w:t xml:space="preserve">2.1.5 </w:t>
      </w:r>
      <w:r w:rsidRPr="00DA024C">
        <w:rPr>
          <w:rStyle w:val="Heading2Char"/>
          <w:b w:val="0"/>
          <w:bCs w:val="0"/>
          <w:i w:val="0"/>
          <w:iCs w:val="0"/>
          <w:color w:val="auto"/>
          <w:sz w:val="24"/>
          <w:szCs w:val="24"/>
        </w:rPr>
        <w:t>ЗАДАЧИ И СОДЕРЖАНИЕ РАБОТЫ ПО ФИЗИЧЕСКОМУ РАЗВИТИЮ В ГРУППЕ ОБЩЕРАЗВИВАЮЩЕЙ НАПРАВЛЕННОСТИ ДЛЯ ДЕТЕЙ 6-7 ЛЕТ</w:t>
      </w:r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73" w:name="_Toc464513474"/>
      <w:bookmarkStart w:id="374" w:name="_Toc46451383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Содержание образовательной области «Физическая культура»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bookmarkEnd w:id="373"/>
      <w:bookmarkEnd w:id="37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75" w:name="_Toc464513475"/>
      <w:bookmarkStart w:id="376" w:name="_Toc46451383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развитие физических качеств (скоростных, силовых, гибкости, выносливости и координации);</w:t>
      </w:r>
      <w:bookmarkEnd w:id="375"/>
      <w:bookmarkEnd w:id="37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77" w:name="_Toc464513476"/>
      <w:bookmarkStart w:id="378" w:name="_Toc46451383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накопление и обогащение двигательного опыта детей (овладение основными движениями);</w:t>
      </w:r>
      <w:bookmarkEnd w:id="377"/>
      <w:bookmarkEnd w:id="37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79" w:name="_Toc464513477"/>
      <w:bookmarkStart w:id="380" w:name="_Toc46451383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- формирование у воспитанников потребности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двигательной активности и физическом совершенствовании.</w:t>
      </w:r>
      <w:bookmarkEnd w:id="379"/>
      <w:bookmarkEnd w:id="38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81" w:name="_Toc464513478"/>
      <w:bookmarkStart w:id="382" w:name="_Toc46451383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Развитие физических качеств, накопление и обогащение двигательного опыта:</w:t>
      </w:r>
      <w:bookmarkEnd w:id="381"/>
      <w:bookmarkEnd w:id="38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83" w:name="_Toc464513479"/>
      <w:bookmarkStart w:id="384" w:name="_Toc46451383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Формировать потребность в ежедневной двигательной деятельности.</w:t>
      </w:r>
      <w:bookmarkEnd w:id="383"/>
      <w:bookmarkEnd w:id="38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85" w:name="_Toc464513480"/>
      <w:bookmarkStart w:id="386" w:name="_Toc46451383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2. Формировать сохранять правильную осанку в 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различных видах дея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тельности.</w:t>
      </w:r>
      <w:bookmarkEnd w:id="385"/>
      <w:bookmarkEnd w:id="38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87" w:name="_Toc464513481"/>
      <w:bookmarkStart w:id="388" w:name="_Toc46451383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3. Закреплять умение соблюдать заданный темп в ходьбе и беге.</w:t>
      </w:r>
      <w:bookmarkEnd w:id="387"/>
      <w:bookmarkEnd w:id="38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89" w:name="_Toc464513482"/>
      <w:bookmarkStart w:id="390" w:name="_Toc46451383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4. Добиваться активного движения кисти руки при броске.</w:t>
      </w:r>
      <w:bookmarkEnd w:id="389"/>
      <w:bookmarkEnd w:id="39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91" w:name="_Toc464513483"/>
      <w:bookmarkStart w:id="392" w:name="_Toc46451383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5. Закреплять умение быстро перестраиваться на месте и во время движения, равняться в колонне, шеренге, круге; выполнять упражнения ритмич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но, в указанном воспитателем темпе.</w:t>
      </w:r>
      <w:bookmarkEnd w:id="391"/>
      <w:bookmarkEnd w:id="39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93" w:name="_Toc464513484"/>
      <w:bookmarkStart w:id="394" w:name="_Toc46451384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6. Развивать физические качества: силу, быстроту, выносливость, лов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кость, гибкость.</w:t>
      </w:r>
      <w:bookmarkEnd w:id="393"/>
      <w:bookmarkEnd w:id="39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95" w:name="_Toc464513485"/>
      <w:bookmarkStart w:id="396" w:name="_Toc464513841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7. Продолжать упражнять детей в статическом и динамическом равнове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сии, развивать координацию движений и ориентировку в пространстве.</w:t>
      </w:r>
      <w:bookmarkEnd w:id="395"/>
      <w:bookmarkEnd w:id="39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97" w:name="_Toc464513486"/>
      <w:bookmarkStart w:id="398" w:name="_Toc464513842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8. Закреплять умение участвовать в разнообразных подвижных играх (в том числе играх с элементами соревнования), способствующих развитию психофизических качеств (ловкость, си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ла, быстрота, выносливость, гиб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кость), координации движений, умения ориентироваться в пространстве.</w:t>
      </w:r>
      <w:bookmarkEnd w:id="397"/>
      <w:bookmarkEnd w:id="39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399" w:name="_Toc464513487"/>
      <w:bookmarkStart w:id="400" w:name="_Toc464513843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9. Совершенствовать технику осно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вных движений, добиваясь естест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венности, легкости, точности, выразительности их выполнения.</w:t>
      </w:r>
      <w:bookmarkEnd w:id="399"/>
      <w:bookmarkEnd w:id="40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01" w:name="_Toc464513488"/>
      <w:bookmarkStart w:id="402" w:name="_Toc464513844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10. Закреплять умение сочетать разбег с отталкиванием в прыжках на мяг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кое покрытие, в длину и высоту с разбега.</w:t>
      </w:r>
      <w:bookmarkEnd w:id="401"/>
      <w:bookmarkEnd w:id="40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03" w:name="_Toc464513489"/>
      <w:bookmarkStart w:id="404" w:name="_Toc464513845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11. Упражнять в перелезании с пролета на пролет гимнастической стенки по диагонали.</w:t>
      </w:r>
      <w:bookmarkEnd w:id="403"/>
      <w:bookmarkEnd w:id="40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05" w:name="_Toc464513490"/>
      <w:bookmarkStart w:id="406" w:name="_Toc464513846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Формирование потребности в двигательной активности и физическом совершенствовании:</w:t>
      </w:r>
      <w:bookmarkEnd w:id="405"/>
      <w:bookmarkEnd w:id="40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07" w:name="_Toc464513491"/>
      <w:bookmarkStart w:id="408" w:name="_Toc464513847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1. Закреплять умение придумывать варианты игр, комбинировать движе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ния, проявляя творческие способности. Закреплять умение самостоятельно организовывать подвижные игры, придумывать собственные игры.</w:t>
      </w:r>
      <w:bookmarkEnd w:id="407"/>
      <w:bookmarkEnd w:id="40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09" w:name="_Toc464513492"/>
      <w:bookmarkStart w:id="410" w:name="_Toc464513848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2. Поддерживать интерес к физической культуре и спорту, отдельным достижениям в области спорта.</w:t>
      </w:r>
      <w:bookmarkEnd w:id="409"/>
      <w:bookmarkEnd w:id="41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11" w:name="_Toc464513493"/>
      <w:bookmarkStart w:id="412" w:name="_Toc464513849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3. Развивать интерес к спортивным играм и упражнениям (городки, бадминтон, баскетбол, настольный теннис, хоккей, футбол).</w:t>
      </w:r>
      <w:bookmarkEnd w:id="411"/>
      <w:bookmarkEnd w:id="41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13" w:name="_Toc464513494"/>
      <w:bookmarkStart w:id="414" w:name="_Toc464513850"/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4. Проводить один раз в месяц физкультурные досуги длительностью до 40 минут, два раза в год - физкультурные праздники (зимний и летний) длительностью до 1 часа.</w:t>
      </w:r>
      <w:bookmarkEnd w:id="413"/>
      <w:bookmarkEnd w:id="41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415" w:name="_Toc464513495"/>
      <w:bookmarkStart w:id="416" w:name="_Toc464513851"/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перечень основных движений, подвижных игр 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 упражнений</w:t>
      </w:r>
      <w:bookmarkEnd w:id="415"/>
      <w:bookmarkEnd w:id="416"/>
    </w:p>
    <w:p w:rsidR="009C7A7A" w:rsidRPr="00E13AD7" w:rsidRDefault="009C7A7A" w:rsidP="007D4654">
      <w:pPr>
        <w:tabs>
          <w:tab w:val="left" w:pos="4578"/>
        </w:tabs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</w:r>
      <w:bookmarkStart w:id="417" w:name="_Toc464513496"/>
      <w:bookmarkStart w:id="418" w:name="_Toc464513852"/>
      <w:r w:rsidRPr="00E13A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движения</w:t>
      </w:r>
      <w:bookmarkEnd w:id="417"/>
      <w:bookmarkEnd w:id="41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19" w:name="_Toc464513497"/>
      <w:bookmarkStart w:id="420" w:name="_Toc464513853"/>
      <w:r w:rsidRPr="00E13AD7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Ходьба.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Ходьба обычная, на носках с разными положениями рук, на пятках, на наружных сторонах стоп, с высоким подниманием колена (бед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ра), широким и мелким шагом, пристав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ным шагом вперед и назад, гимна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зическим шагом, перекатом с пятки на носок; ходьба в полуприседе. Ходьба в колонне по одному, по двое, по трое, по четыре, в шеренге. Ходьба в разных направлениях: по кругу, по прямой с поворотами, змейкой, врас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 xml:space="preserve">сыпную. Ходьба в сочетании с другими видами движений. 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под ней хлопок; с 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остановкой по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средине и перешагиванием (палки, веревки), с приседанием и поворотом кругом, с перепрыгиванием через ленточ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ку, Ходьба по узкой рейке гимна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стической скамейки, по веревке (диаметр 1,5-3 см) прямо и боком. Круже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ние с закрытыми глазами (с остановкой и выполнением различных фигур).</w:t>
      </w:r>
      <w:bookmarkEnd w:id="419"/>
      <w:bookmarkEnd w:id="42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21" w:name="_Toc464513498"/>
      <w:bookmarkStart w:id="422" w:name="_Toc464513854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Бег.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с ходьбой, прыжка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ми, с изменением темпа. Непрерывный бег в течение 2-3 минут. Бег со средней скоростью на 80-120 м (2—4 раза)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чередовании с ходьбой; чел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ночный бег 3—5 раз по 10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Бег на скорость: 30 м примерно за 6,5-7,5 се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кунды к концу года.</w:t>
      </w:r>
      <w:bookmarkEnd w:id="421"/>
      <w:bookmarkEnd w:id="42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23" w:name="_Toc464513499"/>
      <w:bookmarkStart w:id="424" w:name="_Toc464513855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Ползание, лазанье.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Ползание на четвереньках по гимнастической ска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мейке, бревну; ползание на животе и спине по гимнастической скамейке, подтягиваясь руками и отталкиваясь ногами. Пролезание в обруч разными способами; подлезание под дугу, гимнастическую скамейку несколькими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способами подряд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(высота 35-50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перелезанием с пролета на пролет по диагонали.</w:t>
      </w:r>
      <w:bookmarkEnd w:id="423"/>
      <w:bookmarkEnd w:id="42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25" w:name="_Toc464513500"/>
      <w:bookmarkStart w:id="426" w:name="_Toc464513856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Прыжки.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Прыжки на двух ногах: на месте (разными способами) по 30 прыжков 3—4 раза в чередовании с ходьбой, с поворотом кругом, продвигаясь вперед на 5-6 м, с зажатым между ног мешочком с песком. Прыжки через 6—8 набивных мячей посл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едовательно через каждый; на од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ной ноге через линию, веревку вперед и назад, вправо и влево, на месте и с продвижением. Прыжки вверх из глубокого приседа, на мягкое по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крытие с разбега (высота до 40 см). Прыжки с высоты 40 см, в длину с места (около 100 см), в длину с разбега (180-190 см), вверх с места, доставая предмет, подвешенный на 25-30 см выше поднятой руки ребенка, с разбега (не менее 50 см). Прыжки через короткую скакалку разными способами (на двух ногах, с ноги на ногу), прыжки через длинную скакалку по одному, па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  <w:bookmarkEnd w:id="425"/>
      <w:bookmarkEnd w:id="42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27" w:name="_Toc464513501"/>
      <w:bookmarkStart w:id="428" w:name="_Toc464513857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Бросание, ловля, метание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Перебрасывание мяча друг другу снизу, из-за головы (расстояние 3-4 м), из положения сидя ноги скрестно; через сетку. Бросание мяча вверх, о землю, ловля его двумя руками (</w:t>
      </w:r>
      <w:r w:rsidRPr="0074131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не </w:t>
      </w:r>
      <w:r w:rsidRPr="00741315">
        <w:rPr>
          <w:rFonts w:ascii="Times New Roman" w:hAnsi="Times New Roman" w:cs="Times New Roman"/>
          <w:sz w:val="28"/>
          <w:szCs w:val="28"/>
          <w:lang w:eastAsia="ru-RU"/>
        </w:rPr>
        <w:t>менее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20 раз), одной рукой (не менее 10 раз), с хлопками, поворотами. Отбивание мяча правой и левой рукой поочередно на месте и в движении. Ведение мя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ча в разных направлениях. Перебрасывание набивных мячей. Метание на дальность (6-12 м) левой и правой рукой. Метание в цель из разных положений (стоя, стоя на коленях, сидя), метание в горизонтальную и вертикальную цель (с расстояния 4-5 м), метание в движущуюся цель.</w:t>
      </w:r>
      <w:bookmarkEnd w:id="427"/>
      <w:bookmarkEnd w:id="42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29" w:name="_Toc464513502"/>
      <w:bookmarkStart w:id="430" w:name="_Toc464513858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Групповые упражнения с переходами.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Построение (самостоятельно в колонну по одному, в круг, шеренгу. Перестроение в колонну по двое, по трое, по четыре на ходу, из одного круга в несколько (2—3). Расчет на «первый - второй» и перестроение из одной шеренги в две; равнение в колонне, круге; размыкание и смыкание приставным шагом; повороты направо, налево, кругом.</w:t>
      </w:r>
      <w:bookmarkEnd w:id="429"/>
      <w:bookmarkEnd w:id="43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31" w:name="_Toc464513503"/>
      <w:bookmarkStart w:id="432" w:name="_Toc464513859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Ритмическая гимнастика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Красивое, грациозное выполнение физических упражнений под музыку. Согласование ритма движений с музыкальным сопровождением.</w:t>
      </w:r>
      <w:bookmarkEnd w:id="431"/>
      <w:bookmarkEnd w:id="43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Pr="00E13AD7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433" w:name="_Toc464513504"/>
      <w:bookmarkStart w:id="434" w:name="_Toc464513860"/>
      <w:r w:rsidRPr="00E13A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Общеразвивающие упражнения</w:t>
      </w:r>
      <w:bookmarkEnd w:id="433"/>
      <w:bookmarkEnd w:id="43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35" w:name="_Toc464513505"/>
      <w:bookmarkStart w:id="436" w:name="_Toc464513861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кистей рук, развития на укрепления мышц плечевого </w:t>
      </w:r>
      <w:r w:rsidRPr="00E13AD7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пояса.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Поднимать руки вверх, вперед, в стороны, вставая на носки (из положения стоя, пятки вместе, носки врозь), отставляя ногу назад на носок, прижимаясь к стенке; поднимать руки вверх из положения руки к плечам.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Поднимать и опускать плечи; энергично разгибать согнутые в локтях руки сжаты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кулаки), вперед и в стороны; отводить локти назад (рывки 2-3 раза) и выпрямлять руки в стороны из положения руки перед грудью; выполнять круговые движения согнутыми в локтях руками (кисти у плеч).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Вращать обруч одной рукой вокруг вертикальной оси, на предплечье и кисти руки перед собой и сбоку; вращать кистями рук. Разводить и сводить пальцы; поочередно соединять все пальцы с большим.</w:t>
      </w:r>
      <w:bookmarkEnd w:id="435"/>
      <w:bookmarkEnd w:id="43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37" w:name="_Toc464513506"/>
      <w:bookmarkStart w:id="438" w:name="_Toc464513862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развития и укрепления мышц спины </w:t>
      </w:r>
      <w:r w:rsidRPr="00E13AD7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и</w:t>
      </w:r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гибкости позвоночника</w:t>
      </w:r>
      <w:r w:rsidRPr="00E13AD7">
        <w:rPr>
          <w:rFonts w:ascii="Times New Roman" w:hAnsi="Times New Roman" w:cs="Times New Roman"/>
          <w:i/>
          <w:iCs/>
          <w:sz w:val="28"/>
          <w:szCs w:val="28"/>
          <w:shd w:val="clear" w:color="auto" w:fill="F9F9F9"/>
          <w:lang w:eastAsia="ru-RU"/>
        </w:rPr>
        <w:t>.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Опускать и поворачивать голову в стороны. Поворачивать туловище в стороны, поднимая руки вверх — в стороны из положения руки к плечам (руки из-за головы): наклоняться вперед, подняв руки вверх, держа руки в стороны. В упоре сидя поднимать обе ноги (оттянув носки), удерживаясь в этом положении; переносить прямые ноги через скамейку, сидя на ней упоре сзади. Садиться из положения лежа на спине (закрепив ноги) и снова ложиться. Прогибаться, лежа на животе. Из положения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 о пол). Поочередно поднимать ногу, согнутую в колене; стоя, держась за опору, поочередно поднимать прямую ногу.</w:t>
      </w:r>
      <w:bookmarkEnd w:id="437"/>
      <w:bookmarkEnd w:id="43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39" w:name="_Toc464513507"/>
      <w:bookmarkStart w:id="440" w:name="_Toc464513863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Упражнения для развития и укрепления мышц брюшного пресса и ног.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Выставлять ногу вперед на носок: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</w:t>
      </w:r>
      <w:bookmarkEnd w:id="439"/>
      <w:bookmarkEnd w:id="440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41" w:name="_Toc464513508"/>
      <w:bookmarkStart w:id="442" w:name="_Toc464513864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Статические упражнения.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Сохранять равновесие, стоя на скамейке, кубе на носках, на одной ноге, закрыв глаза, балансируя на большом набивном мяче (вес 3 кг). Общеразвивающие упражнения, стоя на левой или правой ноге и т.п.</w:t>
      </w:r>
      <w:bookmarkEnd w:id="441"/>
      <w:bookmarkEnd w:id="442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Pr="00E13AD7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443" w:name="_Toc464513509"/>
      <w:bookmarkStart w:id="444" w:name="_Toc464513865"/>
      <w:r w:rsidRPr="00E13A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Спортивные упражнения</w:t>
      </w:r>
      <w:bookmarkEnd w:id="443"/>
      <w:bookmarkEnd w:id="444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45" w:name="_Toc464513510"/>
      <w:bookmarkStart w:id="446" w:name="_Toc464513866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Катание на санках.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Поднимать во время спуска заранее положенный предмет (кегля, флажок, снежок и др.). Выполнять разнообразные игровые задания: проехать в воротца, попасть снежком в цель, сделать поворот. Участвовать в играх — эстафетах с санками.</w:t>
      </w:r>
      <w:bookmarkEnd w:id="445"/>
      <w:bookmarkEnd w:id="446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47" w:name="_Toc464513511"/>
      <w:bookmarkStart w:id="448" w:name="_Toc464513867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Скольжение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Скользить с разбега по ледяным дорожкам, стоя и присев,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sz w:val="28"/>
          <w:szCs w:val="28"/>
          <w:lang w:eastAsia="ru-RU"/>
        </w:rPr>
        <w:t>на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одной ноге, с поворотом. Скользить с невысокой горки.</w:t>
      </w:r>
      <w:bookmarkEnd w:id="447"/>
      <w:bookmarkEnd w:id="448"/>
    </w:p>
    <w:p w:rsidR="009C7A7A" w:rsidRDefault="009C7A7A" w:rsidP="007D4654">
      <w:pPr>
        <w:spacing w:before="120" w:beforeAutospacing="0" w:afterAutospacing="0" w:line="240" w:lineRule="auto"/>
        <w:ind w:firstLine="720"/>
        <w:jc w:val="both"/>
        <w:outlineLvl w:val="1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449" w:name="_Toc464513512"/>
      <w:bookmarkStart w:id="450" w:name="_Toc464513868"/>
      <w:r w:rsidRPr="00E13A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Спортивные</w:t>
      </w:r>
      <w:r w:rsidRPr="00E13AD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игры</w:t>
      </w:r>
      <w:bookmarkEnd w:id="449"/>
      <w:bookmarkEnd w:id="450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51" w:name="_Toc464513513"/>
      <w:bookmarkStart w:id="452" w:name="_Toc464513869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Элементы баскетбола.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Передавать мяч друг другу (двумя руками от груди, одной рукой от плеча). Перебрасывать мячи друг другу двумя рука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softHyphen/>
        <w:t>ми от груди в движении. Ловить летящий мяч на разной высоте (на уровне груди, над головой, сбоку, снизу, у пола и т.п.) и с разных сторон. Бросать мяч в корзину двумя руками из-за головы, от плеча. Вести мяч одной рукой, передавая его из одной руки в другую, передвигаясь в разных направлениях, останавливаясь и снова передвигаясь по сигналу.</w:t>
      </w:r>
      <w:bookmarkEnd w:id="451"/>
      <w:bookmarkEnd w:id="452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53" w:name="_Toc464513514"/>
      <w:bookmarkStart w:id="454" w:name="_Toc464513870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Элементы футбола.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Передавать мяч друг другу, отбивая его правой и левой ногой, стоя на месте. Вести мяч змейкой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13AD7">
        <w:rPr>
          <w:rFonts w:ascii="Times New Roman" w:hAnsi="Times New Roman" w:cs="Times New Roman"/>
          <w:sz w:val="28"/>
          <w:szCs w:val="28"/>
          <w:lang w:eastAsia="ru-RU"/>
        </w:rPr>
        <w:t>между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расставленными предметами, попадать в предметы, забивать мяч в ворота.</w:t>
      </w:r>
      <w:bookmarkEnd w:id="453"/>
      <w:bookmarkEnd w:id="454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55" w:name="_Toc464513515"/>
      <w:bookmarkStart w:id="456" w:name="_Toc464513871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Элементы хоккея.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Вести шайбу клюшкой, не отрывая ее от шайбы. Прокатывать шайбу клюшкой друг другу, задерживать шайбу клюшкой. Вести шайбу клюшкой вокруг предметов и между ними. Забивать шайбу в ворота, держа клюшку двумя руками (справа и слева). Попадать шайбой в ворота, ударять по ней с места и после ведения.</w:t>
      </w:r>
      <w:bookmarkEnd w:id="455"/>
      <w:bookmarkEnd w:id="456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bookmarkStart w:id="457" w:name="_Toc464513516"/>
      <w:bookmarkStart w:id="458" w:name="_Toc464513872"/>
      <w:r w:rsidRPr="00E13A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Бадминтон.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F0CE7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Правильно держать ракетку. Перебрасывать волан ракеткой на сторону партнера без сетки, через сетку. Свободно передвигаться по площадке во время игры.</w:t>
      </w:r>
      <w:bookmarkEnd w:id="457"/>
      <w:bookmarkEnd w:id="458"/>
    </w:p>
    <w:p w:rsidR="009C7A7A" w:rsidRDefault="009C7A7A" w:rsidP="007D4654">
      <w:pPr>
        <w:spacing w:before="120" w:beforeAutospacing="0" w:afterAutospacing="0" w:line="240" w:lineRule="auto"/>
        <w:ind w:firstLine="851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</w:p>
    <w:p w:rsidR="009C7A7A" w:rsidRPr="00E13AD7" w:rsidRDefault="009C7A7A" w:rsidP="007D4654">
      <w:pPr>
        <w:spacing w:before="120" w:beforeAutospacing="0" w:afterAutospacing="0" w:line="240" w:lineRule="auto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459" w:name="_Toc464513517"/>
      <w:bookmarkStart w:id="460" w:name="_Toc464513873"/>
      <w:r w:rsidRPr="00E13A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Подвижные игры</w:t>
      </w:r>
      <w:bookmarkEnd w:id="459"/>
      <w:bookmarkEnd w:id="460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61" w:name="_Toc464513518"/>
      <w:bookmarkStart w:id="462" w:name="_Toc464513874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бегом.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«Быстро возьми, быстро положи», «Перемени предмет», «Ловишка, бери ленту», «Совушка», «Чье звено скорее соберется?», «Кто скорее докатит обруч до флажка?», «Жмурки», «Два Мороза», «Догони свою пару», «Краски», «Горелки», «Коршун</w:t>
      </w:r>
      <w:r w:rsidRPr="00C446D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наседка».</w:t>
      </w:r>
      <w:bookmarkEnd w:id="461"/>
      <w:bookmarkEnd w:id="462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63" w:name="_Toc464513519"/>
      <w:bookmarkStart w:id="464" w:name="_Toc464513875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прыжками.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«Лягушки и цапля», «Не попадись», «Волк во рву».</w:t>
      </w:r>
      <w:bookmarkEnd w:id="463"/>
      <w:bookmarkEnd w:id="464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65" w:name="_Toc464513520"/>
      <w:bookmarkStart w:id="466" w:name="_Toc464513876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метанием и ловлей.</w:t>
      </w:r>
      <w:r w:rsidRPr="00C446D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«Кого назвали, тот ловит мяч», «Стоп», «Кто самый меткий?», «Охотники и звери», «Ловишки с мячом».</w:t>
      </w:r>
      <w:bookmarkEnd w:id="465"/>
      <w:bookmarkEnd w:id="466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67" w:name="_Toc464513521"/>
      <w:bookmarkStart w:id="468" w:name="_Toc464513877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ползанием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и</w:t>
      </w:r>
      <w:r w:rsidRPr="00C446D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лазаньем.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«Перелет птиц», «Ловля обезьян».</w:t>
      </w:r>
      <w:bookmarkEnd w:id="467"/>
      <w:bookmarkEnd w:id="468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69" w:name="_Toc464513522"/>
      <w:bookmarkStart w:id="470" w:name="_Toc464513878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Эстафеты.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«Веселые соревнования», «Дорожка препятствий».</w:t>
      </w:r>
      <w:bookmarkEnd w:id="469"/>
      <w:bookmarkEnd w:id="470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71" w:name="_Toc464513523"/>
      <w:bookmarkStart w:id="472" w:name="_Toc464513879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 элементами соревнования.</w:t>
      </w:r>
      <w:r w:rsidRPr="00C446D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«Кто скорее добежит через препятствия к флажку?», «Чья команда забросит в корзину больше мячей?» .</w:t>
      </w:r>
      <w:bookmarkEnd w:id="471"/>
      <w:bookmarkEnd w:id="472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73" w:name="_Toc464513524"/>
      <w:bookmarkStart w:id="474" w:name="_Toc464513880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Народные игры.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«Гори, гори ясно», лапта.</w:t>
      </w:r>
      <w:bookmarkEnd w:id="473"/>
      <w:bookmarkEnd w:id="474"/>
    </w:p>
    <w:p w:rsidR="009C7A7A" w:rsidRPr="00C446DB" w:rsidRDefault="009C7A7A" w:rsidP="007D4654">
      <w:pPr>
        <w:pStyle w:val="ListParagraph"/>
        <w:numPr>
          <w:ilvl w:val="0"/>
          <w:numId w:val="27"/>
        </w:numPr>
        <w:spacing w:before="120" w:beforeAutospacing="0" w:afterAutospacing="0" w:line="240" w:lineRule="auto"/>
        <w:ind w:left="1134" w:hanging="567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bookmarkStart w:id="475" w:name="_Toc464513525"/>
      <w:bookmarkStart w:id="476" w:name="_Toc464513881"/>
      <w:r w:rsidRPr="00C446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Спортивные развлечения.</w:t>
      </w:r>
      <w:r w:rsidRPr="00C446D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C446DB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«Летняя Олимпиада», «Ловкие и смелые», «Спорт, спорт, спорт», «Зимние катания», «Игры-соревнования», «Путешествие в Спортландию».</w:t>
      </w:r>
      <w:bookmarkEnd w:id="475"/>
      <w:bookmarkEnd w:id="476"/>
    </w:p>
    <w:p w:rsidR="009C7A7A" w:rsidRDefault="009C7A7A" w:rsidP="007D4654">
      <w:pPr>
        <w:spacing w:before="120" w:beforeAutospacing="0" w:afterAutospacing="0" w:line="240" w:lineRule="auto"/>
        <w:ind w:firstLine="720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A7A" w:rsidRDefault="009C7A7A" w:rsidP="007D4654">
      <w:pPr>
        <w:spacing w:before="120" w:beforeAutospacing="0" w:afterAutospacing="0" w:line="240" w:lineRule="auto"/>
        <w:ind w:firstLine="720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A7A" w:rsidRDefault="009C7A7A" w:rsidP="00091020">
      <w:pPr>
        <w:spacing w:before="120" w:beforeAutospacing="0" w:afterAutospacing="0" w:line="240" w:lineRule="auto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A7A" w:rsidRDefault="009C7A7A" w:rsidP="007D4654">
      <w:pPr>
        <w:pStyle w:val="Heading2"/>
        <w:spacing w:line="240" w:lineRule="auto"/>
        <w:jc w:val="center"/>
        <w:rPr>
          <w:color w:val="auto"/>
          <w:sz w:val="28"/>
          <w:szCs w:val="28"/>
        </w:rPr>
      </w:pPr>
      <w:bookmarkStart w:id="477" w:name="_Toc464513526"/>
      <w:bookmarkStart w:id="478" w:name="_Toc464513882"/>
      <w:r w:rsidRPr="00C446DB">
        <w:rPr>
          <w:color w:val="auto"/>
          <w:sz w:val="28"/>
          <w:szCs w:val="28"/>
        </w:rPr>
        <w:t xml:space="preserve">2.2 </w:t>
      </w:r>
      <w:r>
        <w:rPr>
          <w:color w:val="auto"/>
          <w:sz w:val="28"/>
          <w:szCs w:val="28"/>
        </w:rPr>
        <w:t>ОПИСАНИЕ ФОРМ, СПОСОБОВ, МЕТОДОВ И СРЕДСТВ РЕАЛИЗАЦИИ ПРОГРАММЫ С УЧЕТОМ ВОЗРАСТНЫХ И ИНДИВИДУАЛЬНЫХ ОСОБЕННОСТЕЙ ВОСПИТАННИКОВ.</w:t>
      </w:r>
      <w:bookmarkEnd w:id="477"/>
      <w:bookmarkEnd w:id="478"/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i w:val="0"/>
          <w:iCs w:val="0"/>
          <w:color w:val="auto"/>
        </w:rPr>
        <w:t>2.2.1 ФОРМЫ ЗАНЯТИЙ С ВОСПИТАННИКАМИ С УЧЕТОМ ВОЗРАСТНЫХ ОСОБЕННОСТЕЙ</w:t>
      </w: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Группа 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3-4 года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C7A7A" w:rsidRPr="00AF0CE7" w:rsidRDefault="009C7A7A" w:rsidP="007D46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F0CE7">
        <w:rPr>
          <w:rFonts w:ascii="Times New Roman" w:hAnsi="Times New Roman" w:cs="Times New Roman"/>
          <w:sz w:val="28"/>
          <w:szCs w:val="28"/>
          <w:lang w:eastAsia="ru-RU"/>
        </w:rPr>
        <w:t>- непосредственно образовательная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развивающая игровая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подвижные игры;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спортивные игры и упражнения;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спортивные праздники и развлечения, досуги, дни здоровья;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игровые беседы с элементами движений;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разные виды гимнастик;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закаливающие процедуры;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физминутки, динамические паузы;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чтение художественной литературы, рассматривание иллюстраций;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двигательная активность в течении дня.</w:t>
      </w: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Группа 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4-5 лет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C7A7A" w:rsidRPr="00AF0CE7" w:rsidRDefault="009C7A7A" w:rsidP="007D46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развивающая игровая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подвижные игры;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спортивные игры и упражнения;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- спортивные праздники и развлечения, досуги, дни здоровья;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игровые беседы с элементами движений;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разные виды гимнастик;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закаливающие процедуры;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физминутки, динамические паузы;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чтение художественной литературы, рассматривание иллюстраций;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двигательная активность в течении дня.</w:t>
      </w: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Группа 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5-6 лет </w:t>
      </w:r>
    </w:p>
    <w:p w:rsidR="009C7A7A" w:rsidRPr="00AF0CE7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развивающая игровая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подвижные игры;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спортив</w:t>
      </w:r>
      <w:r>
        <w:rPr>
          <w:rFonts w:ascii="Times New Roman" w:hAnsi="Times New Roman" w:cs="Times New Roman"/>
          <w:sz w:val="28"/>
          <w:szCs w:val="28"/>
          <w:lang w:eastAsia="ru-RU"/>
        </w:rPr>
        <w:t>ные игры и упражнения;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- спортивные праздники и развлечения, досуги, дни здоровья;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игровые беседы с элементами движений;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разные виды гимнастик;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закаливающие процедуры;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физминутки, динамические паузы;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чтение художественной литературы, рассматривание иллюстраций;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двигательная активность в течение дня.</w:t>
      </w: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Группа </w:t>
      </w:r>
      <w:r w:rsidRPr="00AF0C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6-7 лет </w:t>
      </w: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развивающая игровая деятельность;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подвижные игры;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спортивные игры и упражнения;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 - спортивные праздники и развлечения, досуги, дни здоровья;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игровые беседы с элементами движений;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разные виды гимнастик;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закаливающие процедуры;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физминутки, динамические паузы;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чтение художественной литературы, рассматривание иллюстраций;</w:t>
      </w:r>
      <w:r w:rsidRPr="00AF0CE7">
        <w:rPr>
          <w:rFonts w:ascii="Times New Roman" w:hAnsi="Times New Roman" w:cs="Times New Roman"/>
          <w:sz w:val="28"/>
          <w:szCs w:val="28"/>
          <w:lang w:eastAsia="ru-RU"/>
        </w:rPr>
        <w:br/>
        <w:t>- двигательная активность в течение дня.</w:t>
      </w:r>
    </w:p>
    <w:p w:rsidR="009C7A7A" w:rsidRPr="005C3574" w:rsidRDefault="009C7A7A" w:rsidP="007D4654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i w:val="0"/>
          <w:iCs w:val="0"/>
          <w:color w:val="auto"/>
        </w:rPr>
        <w:t>2.2.2 СТРУКТУРА ФИЗКУЛЬТУРНОГО ЗАНЯТИЯ В СПОРТИВНОМ ЗАЛЕ</w:t>
      </w:r>
    </w:p>
    <w:p w:rsidR="009C7A7A" w:rsidRPr="00AF0CE7" w:rsidRDefault="009C7A7A" w:rsidP="007D4654">
      <w:pPr>
        <w:pStyle w:val="12"/>
        <w:shd w:val="clear" w:color="auto" w:fill="auto"/>
        <w:spacing w:after="300"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В каждой возрастной группе физкультура проводится 2 раза в неделю в спортивном зале. Различные формы и методы проведения занятий способствуют закреплению двигательных умений и навыков, воспитанию физических качеств (ловкости, быстроты, выносливости), развитию координации движений, пространственной ориентации и укреплению их физического и психического здоровья.</w:t>
      </w:r>
    </w:p>
    <w:p w:rsidR="009C7A7A" w:rsidRPr="00AF0CE7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851"/>
        <w:jc w:val="both"/>
        <w:rPr>
          <w:sz w:val="28"/>
          <w:szCs w:val="28"/>
        </w:rPr>
      </w:pPr>
      <w:bookmarkStart w:id="479" w:name="bookmark8"/>
      <w:bookmarkStart w:id="480" w:name="_Toc464513527"/>
      <w:bookmarkStart w:id="481" w:name="_Toc464513883"/>
      <w:r w:rsidRPr="00AF0CE7">
        <w:rPr>
          <w:sz w:val="28"/>
          <w:szCs w:val="28"/>
        </w:rPr>
        <w:t>Продолжительность занятия по физической культуре:</w:t>
      </w:r>
      <w:bookmarkEnd w:id="479"/>
      <w:bookmarkEnd w:id="480"/>
      <w:bookmarkEnd w:id="481"/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до 10 мин. - 1-я младшая группа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до 15 мин. - 2-я младшая группа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20 мин. - средняя группа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25 мин. - старшая группа</w:t>
      </w:r>
    </w:p>
    <w:p w:rsidR="009C7A7A" w:rsidRPr="00AF0CE7" w:rsidRDefault="009C7A7A" w:rsidP="007D4654">
      <w:pPr>
        <w:pStyle w:val="12"/>
        <w:shd w:val="clear" w:color="auto" w:fill="auto"/>
        <w:spacing w:after="300"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30 мин. - подготовительная к школе группа</w:t>
      </w:r>
    </w:p>
    <w:p w:rsidR="009C7A7A" w:rsidRPr="00AF0CE7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851"/>
        <w:jc w:val="both"/>
        <w:rPr>
          <w:sz w:val="28"/>
          <w:szCs w:val="28"/>
        </w:rPr>
      </w:pPr>
      <w:bookmarkStart w:id="482" w:name="bookmark9"/>
      <w:bookmarkStart w:id="483" w:name="_Toc464513528"/>
      <w:bookmarkStart w:id="484" w:name="_Toc464513884"/>
      <w:r w:rsidRPr="00AF0CE7">
        <w:rPr>
          <w:sz w:val="28"/>
          <w:szCs w:val="28"/>
        </w:rPr>
        <w:t xml:space="preserve">Из них </w:t>
      </w:r>
      <w:r w:rsidRPr="00C04020">
        <w:rPr>
          <w:b/>
          <w:bCs/>
          <w:sz w:val="28"/>
          <w:szCs w:val="28"/>
        </w:rPr>
        <w:t>вводная</w:t>
      </w:r>
      <w:r w:rsidRPr="00AF0CE7">
        <w:rPr>
          <w:sz w:val="28"/>
          <w:szCs w:val="28"/>
        </w:rPr>
        <w:t xml:space="preserve"> часть:</w:t>
      </w:r>
      <w:bookmarkEnd w:id="482"/>
      <w:bookmarkEnd w:id="483"/>
      <w:bookmarkEnd w:id="484"/>
    </w:p>
    <w:p w:rsidR="009C7A7A" w:rsidRPr="00AF0CE7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bookmarkStart w:id="485" w:name="bookmark10"/>
      <w:bookmarkStart w:id="486" w:name="_Toc464513529"/>
      <w:bookmarkStart w:id="487" w:name="_Toc464513885"/>
      <w:r w:rsidRPr="00AF0CE7">
        <w:rPr>
          <w:sz w:val="28"/>
          <w:szCs w:val="28"/>
        </w:rPr>
        <w:t>(беседа вопрос-ответ «Здоровье», «Безопасность»):</w:t>
      </w:r>
      <w:bookmarkEnd w:id="485"/>
      <w:bookmarkEnd w:id="486"/>
      <w:bookmarkEnd w:id="487"/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1,5 мин. - 2-я младшая группа,</w:t>
      </w:r>
    </w:p>
    <w:p w:rsidR="009C7A7A" w:rsidRPr="00AF0CE7" w:rsidRDefault="009C7A7A" w:rsidP="007D4654">
      <w:pPr>
        <w:pStyle w:val="12"/>
        <w:numPr>
          <w:ilvl w:val="1"/>
          <w:numId w:val="3"/>
        </w:numPr>
        <w:shd w:val="clear" w:color="auto" w:fill="auto"/>
        <w:tabs>
          <w:tab w:val="left" w:pos="231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средняя группа,</w:t>
      </w:r>
    </w:p>
    <w:p w:rsidR="009C7A7A" w:rsidRPr="00AF0CE7" w:rsidRDefault="009C7A7A" w:rsidP="007D4654">
      <w:pPr>
        <w:pStyle w:val="12"/>
        <w:numPr>
          <w:ilvl w:val="1"/>
          <w:numId w:val="3"/>
        </w:numPr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старшая группа,</w:t>
      </w:r>
    </w:p>
    <w:p w:rsidR="009C7A7A" w:rsidRPr="00AF0CE7" w:rsidRDefault="009C7A7A" w:rsidP="007D4654">
      <w:pPr>
        <w:pStyle w:val="12"/>
        <w:numPr>
          <w:ilvl w:val="1"/>
          <w:numId w:val="3"/>
        </w:numPr>
        <w:shd w:val="clear" w:color="auto" w:fill="auto"/>
        <w:tabs>
          <w:tab w:val="left" w:pos="231"/>
        </w:tabs>
        <w:spacing w:line="240" w:lineRule="auto"/>
        <w:ind w:right="680"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 xml:space="preserve">мин. - подготовительная к школе группа. </w:t>
      </w:r>
      <w:r w:rsidRPr="00AF0CE7">
        <w:rPr>
          <w:rStyle w:val="a0"/>
          <w:rFonts w:ascii="Calibri" w:hAnsi="Calibri"/>
          <w:sz w:val="28"/>
          <w:szCs w:val="28"/>
        </w:rPr>
        <w:t>(разминка):</w:t>
      </w:r>
    </w:p>
    <w:p w:rsidR="009C7A7A" w:rsidRPr="00AF0CE7" w:rsidRDefault="009C7A7A" w:rsidP="007D4654">
      <w:pPr>
        <w:pStyle w:val="12"/>
        <w:numPr>
          <w:ilvl w:val="2"/>
          <w:numId w:val="3"/>
        </w:numPr>
        <w:shd w:val="clear" w:color="auto" w:fill="auto"/>
        <w:tabs>
          <w:tab w:val="left" w:pos="202"/>
        </w:tabs>
        <w:spacing w:line="240" w:lineRule="auto"/>
        <w:ind w:right="680"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- 1-я младшая группа, 1,5 мин. - 2-я младшая группа,</w:t>
      </w:r>
    </w:p>
    <w:p w:rsidR="009C7A7A" w:rsidRPr="00AF0CE7" w:rsidRDefault="009C7A7A" w:rsidP="007D4654">
      <w:pPr>
        <w:pStyle w:val="12"/>
        <w:numPr>
          <w:ilvl w:val="2"/>
          <w:numId w:val="3"/>
        </w:numPr>
        <w:shd w:val="clear" w:color="auto" w:fill="auto"/>
        <w:tabs>
          <w:tab w:val="left" w:pos="231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средняя группа,</w:t>
      </w:r>
    </w:p>
    <w:p w:rsidR="009C7A7A" w:rsidRPr="00AF0CE7" w:rsidRDefault="009C7A7A" w:rsidP="007D4654">
      <w:pPr>
        <w:pStyle w:val="12"/>
        <w:numPr>
          <w:ilvl w:val="2"/>
          <w:numId w:val="3"/>
        </w:numPr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старшая группа,</w:t>
      </w:r>
    </w:p>
    <w:p w:rsidR="009C7A7A" w:rsidRPr="00AF0CE7" w:rsidRDefault="009C7A7A" w:rsidP="007D4654">
      <w:pPr>
        <w:pStyle w:val="12"/>
        <w:numPr>
          <w:ilvl w:val="2"/>
          <w:numId w:val="3"/>
        </w:numPr>
        <w:shd w:val="clear" w:color="auto" w:fill="auto"/>
        <w:tabs>
          <w:tab w:val="left" w:pos="231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подготовительная к школе группа.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Основная часть</w:t>
      </w:r>
      <w:r w:rsidRPr="00AF0CE7">
        <w:rPr>
          <w:sz w:val="28"/>
          <w:szCs w:val="28"/>
        </w:rPr>
        <w:t xml:space="preserve"> (обще развивающие упражнения, основные виды движений, подвижная игра): 8 мин. - 1-я младшая группа, 11 мин. - 2-я младшая группа, 15 мин. - средняя группа, 17 мин. - старшая группа, 19 мин. - подготовительная к школе группа.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Заключительная часть</w:t>
      </w:r>
      <w:r w:rsidRPr="00AF0CE7">
        <w:rPr>
          <w:sz w:val="28"/>
          <w:szCs w:val="28"/>
        </w:rPr>
        <w:t xml:space="preserve"> (игра малой подвижности):</w:t>
      </w:r>
    </w:p>
    <w:p w:rsidR="009C7A7A" w:rsidRPr="00AF0CE7" w:rsidRDefault="009C7A7A" w:rsidP="007D4654">
      <w:pPr>
        <w:pStyle w:val="12"/>
        <w:numPr>
          <w:ilvl w:val="3"/>
          <w:numId w:val="3"/>
        </w:numPr>
        <w:shd w:val="clear" w:color="auto" w:fill="auto"/>
        <w:tabs>
          <w:tab w:val="left" w:pos="202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- 1-я и 2-я младшая группа и средняя группа,</w:t>
      </w:r>
    </w:p>
    <w:p w:rsidR="009C7A7A" w:rsidRPr="00AF0CE7" w:rsidRDefault="009C7A7A" w:rsidP="007D4654">
      <w:pPr>
        <w:pStyle w:val="12"/>
        <w:numPr>
          <w:ilvl w:val="3"/>
          <w:numId w:val="3"/>
        </w:numPr>
        <w:shd w:val="clear" w:color="auto" w:fill="auto"/>
        <w:tabs>
          <w:tab w:val="left" w:pos="231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старшая группа,</w:t>
      </w:r>
    </w:p>
    <w:p w:rsidR="009C7A7A" w:rsidRDefault="009C7A7A" w:rsidP="007D4654">
      <w:pPr>
        <w:pStyle w:val="12"/>
        <w:numPr>
          <w:ilvl w:val="3"/>
          <w:numId w:val="3"/>
        </w:numPr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подготовительная к школе группа.</w:t>
      </w:r>
      <w:bookmarkStart w:id="488" w:name="bookmark11"/>
    </w:p>
    <w:p w:rsidR="009C7A7A" w:rsidRDefault="009C7A7A" w:rsidP="007D4654">
      <w:pPr>
        <w:pStyle w:val="12"/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8"/>
          <w:szCs w:val="28"/>
        </w:rPr>
      </w:pPr>
    </w:p>
    <w:p w:rsidR="009C7A7A" w:rsidRPr="00AF0CE7" w:rsidRDefault="009C7A7A" w:rsidP="007D4654">
      <w:pPr>
        <w:pStyle w:val="12"/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8"/>
          <w:szCs w:val="28"/>
        </w:rPr>
      </w:pP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i w:val="0"/>
          <w:iCs w:val="0"/>
          <w:color w:val="auto"/>
        </w:rPr>
        <w:t>2.2.3 СТРУКТУРА ОЗДОРОВИТЕЛЬНО-ИГРОВОГО ЧАСА НА СВЕЖЕМ ВОЗДУХЕ</w:t>
      </w:r>
      <w:bookmarkEnd w:id="488"/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Третье физкультурное занятие проводится на улице в форме оздоровительно- игрового часа, которое направлено на удовлетворение потребности ребенка в движении, оздоровление посредством пребывания на свежем воздухе в сочетании с физической нагрузкой, организуемое в игровой форме. Такие занятия проводятся воспитателем, под строгим контролем инструктора по физической культуре в соответствии с учебным планом. При составлении конспектов оздоровительно- игрового часа инструктором по физической культуре учитывается сезонность: повышение двигательной активности в весенне - летний период и ее снижение в осенне - зимний период.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Оздоровительная разминка</w:t>
      </w:r>
      <w:r w:rsidRPr="00AF0CE7">
        <w:rPr>
          <w:sz w:val="28"/>
          <w:szCs w:val="28"/>
        </w:rPr>
        <w:t xml:space="preserve"> (различные виды ходьбы, бега, прыжков; имитационные движения; упражнения для профилактики плоскостопия и осанки)</w:t>
      </w:r>
    </w:p>
    <w:p w:rsidR="009C7A7A" w:rsidRPr="00AF0CE7" w:rsidRDefault="009C7A7A" w:rsidP="007D4654">
      <w:pPr>
        <w:pStyle w:val="12"/>
        <w:numPr>
          <w:ilvl w:val="4"/>
          <w:numId w:val="3"/>
        </w:numPr>
        <w:shd w:val="clear" w:color="auto" w:fill="auto"/>
        <w:tabs>
          <w:tab w:val="left" w:pos="202"/>
        </w:tabs>
        <w:spacing w:line="240" w:lineRule="auto"/>
        <w:ind w:right="6380"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- 1-я младшая группа, 1,5 мин. - 2-я младшая группа,</w:t>
      </w:r>
    </w:p>
    <w:p w:rsidR="009C7A7A" w:rsidRPr="00AF0CE7" w:rsidRDefault="009C7A7A" w:rsidP="007D4654">
      <w:pPr>
        <w:pStyle w:val="12"/>
        <w:numPr>
          <w:ilvl w:val="4"/>
          <w:numId w:val="3"/>
        </w:numPr>
        <w:shd w:val="clear" w:color="auto" w:fill="auto"/>
        <w:tabs>
          <w:tab w:val="left" w:pos="231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средняя группа,</w:t>
      </w:r>
    </w:p>
    <w:p w:rsidR="009C7A7A" w:rsidRPr="00AF0CE7" w:rsidRDefault="009C7A7A" w:rsidP="007D4654">
      <w:pPr>
        <w:pStyle w:val="12"/>
        <w:numPr>
          <w:ilvl w:val="4"/>
          <w:numId w:val="3"/>
        </w:numPr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старшая группа,</w:t>
      </w:r>
    </w:p>
    <w:p w:rsidR="009C7A7A" w:rsidRPr="00AF0CE7" w:rsidRDefault="009C7A7A" w:rsidP="007D4654">
      <w:pPr>
        <w:pStyle w:val="12"/>
        <w:numPr>
          <w:ilvl w:val="4"/>
          <w:numId w:val="3"/>
        </w:numPr>
        <w:shd w:val="clear" w:color="auto" w:fill="auto"/>
        <w:tabs>
          <w:tab w:val="left" w:pos="231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мин. - подготовительная к школе группа.</w:t>
      </w:r>
    </w:p>
    <w:p w:rsidR="009C7A7A" w:rsidRDefault="009C7A7A" w:rsidP="007D4654">
      <w:pPr>
        <w:pStyle w:val="12"/>
        <w:shd w:val="clear" w:color="auto" w:fill="auto"/>
        <w:spacing w:after="341"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Оздоровительно-развивающая тренировка</w:t>
      </w:r>
      <w:r w:rsidRPr="00AF0CE7">
        <w:rPr>
          <w:sz w:val="28"/>
          <w:szCs w:val="28"/>
        </w:rPr>
        <w:t xml:space="preserve"> (развитие физических качеств, формирование умений взаимодействовать друг с другом и выполнять правила в подвижной игре) 9 мин. - 1-я младшая группа, 13,5 мин. - 2-я младшая группа, 18 мин. - средняя группа, 22 мин. - старшая группа, 26 мин. - подготовительная к школе </w:t>
      </w:r>
      <w:bookmarkStart w:id="489" w:name="bookmark12"/>
      <w:r>
        <w:rPr>
          <w:sz w:val="28"/>
          <w:szCs w:val="28"/>
        </w:rPr>
        <w:t>группа.</w:t>
      </w:r>
    </w:p>
    <w:p w:rsidR="009C7A7A" w:rsidRDefault="009C7A7A" w:rsidP="007D4654">
      <w:pPr>
        <w:pStyle w:val="12"/>
        <w:shd w:val="clear" w:color="auto" w:fill="auto"/>
        <w:spacing w:after="341" w:line="240" w:lineRule="auto"/>
        <w:ind w:right="20" w:firstLine="851"/>
        <w:jc w:val="both"/>
        <w:rPr>
          <w:sz w:val="28"/>
          <w:szCs w:val="28"/>
        </w:rPr>
      </w:pP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i w:val="0"/>
          <w:iCs w:val="0"/>
          <w:color w:val="auto"/>
        </w:rPr>
        <w:t>2.2.4 ФОРМЫ ОРГАНИЗАЦИИ ДВИГАТЕЛЬНОЙ ДЕЯТЕЛЬНОСТИ</w:t>
      </w:r>
      <w:bookmarkEnd w:id="489"/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Выделяется 6 основных форм организации двигательной деятельности в режиме учебного дня, каждая из которых отражает свои цели и задачи:</w:t>
      </w:r>
    </w:p>
    <w:p w:rsidR="009C7A7A" w:rsidRPr="00AF0CE7" w:rsidRDefault="009C7A7A" w:rsidP="007D4654">
      <w:pPr>
        <w:pStyle w:val="12"/>
        <w:numPr>
          <w:ilvl w:val="5"/>
          <w:numId w:val="3"/>
        </w:numPr>
        <w:shd w:val="clear" w:color="auto" w:fill="auto"/>
        <w:tabs>
          <w:tab w:val="left" w:pos="313"/>
        </w:tabs>
        <w:spacing w:line="240" w:lineRule="auto"/>
        <w:ind w:right="20"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— традиционная (обучающий характер, смешанный характер, вариативный характер),</w:t>
      </w:r>
    </w:p>
    <w:p w:rsidR="009C7A7A" w:rsidRPr="00AF0CE7" w:rsidRDefault="009C7A7A" w:rsidP="007D4654">
      <w:pPr>
        <w:pStyle w:val="12"/>
        <w:numPr>
          <w:ilvl w:val="5"/>
          <w:numId w:val="3"/>
        </w:numPr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— тренировочная (повторение и закрепление определенного материала),</w:t>
      </w:r>
    </w:p>
    <w:p w:rsidR="009C7A7A" w:rsidRPr="00AF0CE7" w:rsidRDefault="009C7A7A" w:rsidP="007D4654">
      <w:pPr>
        <w:pStyle w:val="12"/>
        <w:numPr>
          <w:ilvl w:val="5"/>
          <w:numId w:val="3"/>
        </w:numPr>
        <w:shd w:val="clear" w:color="auto" w:fill="auto"/>
        <w:tabs>
          <w:tab w:val="left" w:pos="222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— игровая (подвижные игры, игры-эстафеты),</w:t>
      </w:r>
    </w:p>
    <w:p w:rsidR="009C7A7A" w:rsidRPr="00AF0CE7" w:rsidRDefault="009C7A7A" w:rsidP="007D4654">
      <w:pPr>
        <w:pStyle w:val="12"/>
        <w:numPr>
          <w:ilvl w:val="5"/>
          <w:numId w:val="3"/>
        </w:numPr>
        <w:shd w:val="clear" w:color="auto" w:fill="auto"/>
        <w:tabs>
          <w:tab w:val="left" w:pos="279"/>
        </w:tabs>
        <w:spacing w:line="240" w:lineRule="auto"/>
        <w:ind w:right="20"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— сюжетно-игровая (может включать различные задачи по развитию речи и ознакомлением с окружающим миром, а также по формированию элементарных математических представлений),</w:t>
      </w:r>
    </w:p>
    <w:p w:rsidR="009C7A7A" w:rsidRPr="00AF0CE7" w:rsidRDefault="009C7A7A" w:rsidP="007D4654">
      <w:pPr>
        <w:pStyle w:val="12"/>
        <w:numPr>
          <w:ilvl w:val="5"/>
          <w:numId w:val="3"/>
        </w:numPr>
        <w:shd w:val="clear" w:color="auto" w:fill="auto"/>
        <w:tabs>
          <w:tab w:val="left" w:pos="222"/>
        </w:tabs>
        <w:spacing w:line="240" w:lineRule="auto"/>
        <w:ind w:right="20"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— по интересам, на выбор детей (мячи, обручи, кольцеброс, полоса препятствий, тренажеры, скакалки).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Приобретаемые знания, умения и навыки в последующем закрепляются в системе самостоятельных занятий физическими упражнениями: утренней зарядке,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физкультминутках и подвижных играх во время прогулок. Развитию самостоятельности в старшем дошкольном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дошкольниками на занятиях физической культурой.</w:t>
      </w:r>
    </w:p>
    <w:p w:rsidR="009C7A7A" w:rsidRPr="00AF0CE7" w:rsidRDefault="009C7A7A" w:rsidP="007D4654">
      <w:pPr>
        <w:pStyle w:val="12"/>
        <w:shd w:val="clear" w:color="auto" w:fill="auto"/>
        <w:spacing w:after="304"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Для полной реализации программы укрепляется материально-техническая и учебно-спортивная базу, проводится спортивные соревнования.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 xml:space="preserve">В образовательной деятельности по физической культуре различают разнообразные виды деятельности, выполняющие свои цели и задачи: </w:t>
      </w:r>
      <w:r w:rsidRPr="00AF0CE7">
        <w:rPr>
          <w:rStyle w:val="a0"/>
          <w:rFonts w:ascii="Calibri" w:hAnsi="Calibri"/>
          <w:sz w:val="28"/>
          <w:szCs w:val="28"/>
        </w:rPr>
        <w:t>ОБЩЕРАЗВИВАЮЩИЕ УПРАЖНЕНИЯ</w:t>
      </w:r>
      <w:r w:rsidRPr="00AF0CE7">
        <w:rPr>
          <w:sz w:val="28"/>
          <w:szCs w:val="28"/>
        </w:rPr>
        <w:t xml:space="preserve"> направлены на развитие координационных способностей, гибкости и подвижности в суставах, укрепление отдельных мышц или их групп, недостаточное развитие которых мешает овладению совершенной техникой бега. Данный материал используется для развития основных физических качеств.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 гибкости:</w:t>
      </w:r>
      <w:r w:rsidRPr="00AF0CE7">
        <w:rPr>
          <w:sz w:val="28"/>
          <w:szCs w:val="28"/>
        </w:rPr>
        <w:t xml:space="preserve"> широкие стойки на ногах; ходьба с включением широкого шага, глубоких выпадов, в приседе, со взмахом ногами; наклоны вперед, назад, в сторону в стойках на ногах, в седах; выпады и полу шпагаты на месте; высокие взмахи поочередно и попеременно правой и левой ногой, стоя на месте и при передвижениях.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 координации:</w:t>
      </w:r>
      <w:r w:rsidRPr="00AF0CE7">
        <w:rPr>
          <w:sz w:val="28"/>
          <w:szCs w:val="28"/>
        </w:rPr>
        <w:t xml:space="preserve"> произвольное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скамейке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 преодоление полос препятствий, включающих в себя висы, упоры, простые прыжки, перелезание через препятствие;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Формирование осанки:</w:t>
      </w:r>
      <w:r w:rsidRPr="00AF0CE7">
        <w:rPr>
          <w:sz w:val="28"/>
          <w:szCs w:val="28"/>
        </w:rPr>
        <w:t xml:space="preserve"> ходьба на носках, с предметами на голове, с заданной осанкой; виды стилизованной ходьбы под музыку; комплексы упражнений для укрепления мышечного корсета.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 силовых способностей:</w:t>
      </w:r>
      <w:r w:rsidRPr="00AF0CE7">
        <w:rPr>
          <w:sz w:val="28"/>
          <w:szCs w:val="28"/>
        </w:rPr>
        <w:t xml:space="preserve"> 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 кг, гантели до 100 г, гимнастические палки); перелезание и перепрыгивание через препятствия с опорой на руки; подтягивание в висе стоя и лежа; отжимание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мостик.</w:t>
      </w:r>
    </w:p>
    <w:p w:rsidR="009C7A7A" w:rsidRPr="00AF0CE7" w:rsidRDefault="009C7A7A" w:rsidP="007D4654">
      <w:pPr>
        <w:pStyle w:val="12"/>
        <w:shd w:val="clear" w:color="auto" w:fill="auto"/>
        <w:spacing w:after="60"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 координации:</w:t>
      </w:r>
      <w:r w:rsidRPr="00AF0CE7">
        <w:rPr>
          <w:sz w:val="28"/>
          <w:szCs w:val="28"/>
        </w:rPr>
        <w:t xml:space="preserve"> 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 быстроты:</w:t>
      </w:r>
      <w:r w:rsidRPr="00AF0CE7">
        <w:rPr>
          <w:sz w:val="28"/>
          <w:szCs w:val="28"/>
        </w:rPr>
        <w:t xml:space="preserve"> повторное выполнение беговых упражнений с максимальной скоростью с высокого старта, из разных исходных положений; челночный бег;ускорение из разных исходных положений; броски в стенку и ловля мяча среднего диаметра в максимальном темпе, из разных исходных положений, с поворотами.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 выносливости:</w:t>
      </w:r>
      <w:r w:rsidRPr="00AF0CE7">
        <w:rPr>
          <w:sz w:val="28"/>
          <w:szCs w:val="28"/>
        </w:rPr>
        <w:t xml:space="preserve"> 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равномерный 3-х минутный бег.</w:t>
      </w:r>
    </w:p>
    <w:p w:rsidR="009C7A7A" w:rsidRDefault="009C7A7A" w:rsidP="007D4654">
      <w:pPr>
        <w:pStyle w:val="12"/>
        <w:shd w:val="clear" w:color="auto" w:fill="auto"/>
        <w:spacing w:after="300"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Развитие силовых способностей:</w:t>
      </w:r>
      <w:r w:rsidRPr="00AF0CE7">
        <w:rPr>
          <w:sz w:val="28"/>
          <w:szCs w:val="28"/>
        </w:rPr>
        <w:t xml:space="preserve"> повторное выполнение много скоков; повторное преодоление препятствий (15</w:t>
      </w:r>
      <w:r>
        <w:rPr>
          <w:sz w:val="28"/>
          <w:szCs w:val="28"/>
        </w:rPr>
        <w:t>-20 см); передача набивного мяча</w:t>
      </w:r>
      <w:r w:rsidRPr="00AF0CE7">
        <w:rPr>
          <w:sz w:val="28"/>
          <w:szCs w:val="28"/>
        </w:rPr>
        <w:t xml:space="preserve">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прыжки в высоту на месте с касанием рукой подвешенных ориентиров; прыжки с продвижением вперед (правым и 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rStyle w:val="a0"/>
          <w:rFonts w:ascii="Arial" w:hAnsi="Arial" w:cs="Arial"/>
          <w:b w:val="0"/>
          <w:bCs w:val="0"/>
          <w:i w:val="0"/>
          <w:iCs w:val="0"/>
          <w:color w:val="auto"/>
          <w:sz w:val="24"/>
          <w:szCs w:val="24"/>
          <w:shd w:val="clear" w:color="auto" w:fill="auto"/>
        </w:rPr>
        <w:t>2.2.5 ФИЗКУЛЬТУРНО-ОЗДОРОВИТЕЛЬНАЯ ДЕЯТЕЛЬНОСТЬ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Физкультурно-оздоровительная деятельность </w:t>
      </w:r>
      <w:r w:rsidRPr="00AF0CE7">
        <w:rPr>
          <w:sz w:val="28"/>
          <w:szCs w:val="28"/>
        </w:rPr>
        <w:t>направлена на укрепление здоровья детей, коррекцию осанки, развитие двигательных навыков, занятия некоторыми видами спорта и на тренажерах, а также воспитание положительного отношения к своему здоровью и формирование стремления к здоровому образу жизни. По этому направлению разработаны:</w:t>
      </w:r>
    </w:p>
    <w:p w:rsidR="009C7A7A" w:rsidRPr="00AF0CE7" w:rsidRDefault="009C7A7A" w:rsidP="007D4654">
      <w:pPr>
        <w:pStyle w:val="12"/>
        <w:numPr>
          <w:ilvl w:val="0"/>
          <w:numId w:val="5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комплексы утренней гимнастики</w:t>
      </w:r>
    </w:p>
    <w:p w:rsidR="009C7A7A" w:rsidRPr="00AF0CE7" w:rsidRDefault="009C7A7A" w:rsidP="007D4654">
      <w:pPr>
        <w:pStyle w:val="12"/>
        <w:numPr>
          <w:ilvl w:val="0"/>
          <w:numId w:val="5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комплексы физкультминуток</w:t>
      </w:r>
    </w:p>
    <w:p w:rsidR="009C7A7A" w:rsidRPr="00AF0CE7" w:rsidRDefault="009C7A7A" w:rsidP="007D4654">
      <w:pPr>
        <w:pStyle w:val="12"/>
        <w:numPr>
          <w:ilvl w:val="0"/>
          <w:numId w:val="5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комплексы упражнений по профилактике нарушений осанки, стоп</w:t>
      </w:r>
    </w:p>
    <w:p w:rsidR="009C7A7A" w:rsidRPr="00AF0CE7" w:rsidRDefault="009C7A7A" w:rsidP="007D4654">
      <w:pPr>
        <w:pStyle w:val="12"/>
        <w:numPr>
          <w:ilvl w:val="0"/>
          <w:numId w:val="5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комплексы дыхательных упражнений</w:t>
      </w:r>
    </w:p>
    <w:p w:rsidR="009C7A7A" w:rsidRPr="00AF0CE7" w:rsidRDefault="009C7A7A" w:rsidP="007D4654">
      <w:pPr>
        <w:pStyle w:val="12"/>
        <w:numPr>
          <w:ilvl w:val="0"/>
          <w:numId w:val="5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гимнастика для глаз и т. п.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0"/>
        <w:jc w:val="both"/>
        <w:rPr>
          <w:rStyle w:val="a0"/>
          <w:rFonts w:ascii="Calibri" w:hAnsi="Calibri"/>
          <w:sz w:val="28"/>
          <w:szCs w:val="28"/>
        </w:rPr>
      </w:pP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rStyle w:val="a0"/>
          <w:rFonts w:ascii="Arial" w:hAnsi="Arial" w:cs="Arial"/>
          <w:b w:val="0"/>
          <w:bCs w:val="0"/>
          <w:i w:val="0"/>
          <w:iCs w:val="0"/>
          <w:color w:val="auto"/>
          <w:sz w:val="24"/>
          <w:szCs w:val="24"/>
          <w:shd w:val="clear" w:color="auto" w:fill="auto"/>
        </w:rPr>
        <w:t>2.2.6 СПОРТИВНО-ОЗДОРОВИТЕЛЬНАЯ ДЕЯТЕЛЬНОСТЬ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Спортивно-оздоровительная деятельность </w:t>
      </w:r>
      <w:r w:rsidRPr="00AF0CE7">
        <w:rPr>
          <w:sz w:val="28"/>
          <w:szCs w:val="28"/>
        </w:rPr>
        <w:t>направлена на формирование у воспитанников, родителей, педагогов осознанного отношения к своему физическому и психическому здоровью, важнейших социальных навыков, способствующих успешной социальной адаптации.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Организующие команды и приемы.</w:t>
      </w:r>
      <w:r w:rsidRPr="00AF0CE7">
        <w:rPr>
          <w:sz w:val="28"/>
          <w:szCs w:val="28"/>
        </w:rPr>
        <w:t xml:space="preserve"> Строевые действия в шеренге и колонне; выполнение строевых команд.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Акробатические упражнения.</w:t>
      </w:r>
      <w:r w:rsidRPr="00AF0CE7">
        <w:rPr>
          <w:sz w:val="28"/>
          <w:szCs w:val="28"/>
        </w:rPr>
        <w:t xml:space="preserve"> Упоры; седы; упражнения в группировке; перекаты.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Упражнения на низкой гимнастической перекладине:</w:t>
      </w:r>
      <w:r w:rsidRPr="00AF0CE7">
        <w:rPr>
          <w:sz w:val="28"/>
          <w:szCs w:val="28"/>
        </w:rPr>
        <w:t xml:space="preserve"> висы, перемахи.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Опорный прыжок:</w:t>
      </w:r>
      <w:r w:rsidRPr="00AF0CE7">
        <w:rPr>
          <w:sz w:val="28"/>
          <w:szCs w:val="28"/>
        </w:rPr>
        <w:t xml:space="preserve"> с места через гимнастическую скамейку, держась двумя руками за край скамейки.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Гимнастические упражнения прикладного характера.</w:t>
      </w:r>
      <w:r w:rsidRPr="00AF0CE7">
        <w:rPr>
          <w:sz w:val="28"/>
          <w:szCs w:val="28"/>
        </w:rPr>
        <w:t xml:space="preserve">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</w:t>
      </w:r>
      <w:r>
        <w:rPr>
          <w:sz w:val="28"/>
          <w:szCs w:val="28"/>
        </w:rPr>
        <w:t xml:space="preserve"> </w:t>
      </w:r>
      <w:r w:rsidRPr="00AF0CE7">
        <w:rPr>
          <w:sz w:val="28"/>
          <w:szCs w:val="28"/>
        </w:rPr>
        <w:t>гимнастической скамейке.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Беговые упражнения:</w:t>
      </w:r>
      <w:r w:rsidRPr="00AF0CE7">
        <w:rPr>
          <w:sz w:val="28"/>
          <w:szCs w:val="28"/>
        </w:rPr>
        <w:t xml:space="preserve"> 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Прыжковые упражнения:</w:t>
      </w:r>
      <w:r w:rsidRPr="00AF0CE7">
        <w:rPr>
          <w:sz w:val="28"/>
          <w:szCs w:val="28"/>
        </w:rPr>
        <w:t xml:space="preserve"> на одной ноге и двух ногах на месте и с продвижением; в длину и высоту; спрыгивание и запрыгивание;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Броски:</w:t>
      </w:r>
      <w:r w:rsidRPr="00AF0CE7">
        <w:rPr>
          <w:sz w:val="28"/>
          <w:szCs w:val="28"/>
        </w:rPr>
        <w:t xml:space="preserve"> большого мяча (1 кг) на дальность разными способами.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Метание:</w:t>
      </w:r>
      <w:r w:rsidRPr="00AF0CE7">
        <w:rPr>
          <w:sz w:val="28"/>
          <w:szCs w:val="28"/>
        </w:rPr>
        <w:t xml:space="preserve"> малого мяча в вертикальную цель и на дальность правой и левой рукой поочередно.</w:t>
      </w:r>
    </w:p>
    <w:p w:rsidR="009C7A7A" w:rsidRPr="00CD6B52" w:rsidRDefault="009C7A7A" w:rsidP="00CD6B52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Подвижные и спортивные игры:</w:t>
      </w:r>
      <w:r w:rsidRPr="00AF0CE7">
        <w:t xml:space="preserve"> игровые задания с использованием строевых упражнений, упражнений на внимание, силу, ловкость и координацию; с прыжками, бегом, метания и броски; упражнения на координацию, выносливость и быстроту; на материале футбола: удар по неподвижному и катящемуся мячу; остановка мяча; ведение мяча; на материале баскетбола: ведение мяча; броски мяча в корзину.</w:t>
      </w: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rStyle w:val="a0"/>
          <w:rFonts w:ascii="Arial" w:hAnsi="Arial" w:cs="Arial"/>
          <w:b w:val="0"/>
          <w:bCs w:val="0"/>
          <w:i w:val="0"/>
          <w:iCs w:val="0"/>
          <w:color w:val="auto"/>
          <w:sz w:val="24"/>
          <w:szCs w:val="24"/>
          <w:shd w:val="clear" w:color="auto" w:fill="auto"/>
        </w:rPr>
        <w:t>2.2.7 ФИЗКУЛЬТУРНО-ДОСУГОВЫЕ МЕРОПРИЯТИЯ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Физкультурно-досуговые мероприятия </w:t>
      </w:r>
      <w:r w:rsidRPr="00AF0CE7">
        <w:rPr>
          <w:sz w:val="28"/>
          <w:szCs w:val="28"/>
        </w:rPr>
        <w:t xml:space="preserve">направлены на формирование у детей выносливости, смекалки, ловкости, умения жить в коллективе, усиление интереса к физическим упражнениям, двигательной активности, приобщают к спорту и здоровому образу жизни. </w:t>
      </w:r>
    </w:p>
    <w:p w:rsidR="009C7A7A" w:rsidRPr="00CD6B52" w:rsidRDefault="009C7A7A" w:rsidP="00CD6B52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AF0CE7">
        <w:rPr>
          <w:rStyle w:val="a0"/>
          <w:rFonts w:ascii="Calibri" w:hAnsi="Calibri"/>
          <w:sz w:val="28"/>
          <w:szCs w:val="28"/>
        </w:rPr>
        <w:t>Физкультурные досуги и праздники</w:t>
      </w:r>
      <w:r w:rsidRPr="00AF0CE7">
        <w:t xml:space="preserve"> проводятся в форме веселых игр, забав, развлечений. Упражнения, выполняемые с эмоциональным подъемом, оказывают благоприятное воздействие на организм ребенка. На физкультурных досугах и праздниках не только закрепляются двигательные умения и навыки детей, развиваются двигательные качества (быстрота, ловкость, ориентировка в пространстве и др.), но и способствуют воспитанию чувства коллективизма, товарищества, дружбы, взаимопомощи, развивают выдержку и внимание, целеустремленность, смелость, упорство, дисциплинированность и организованность.</w:t>
      </w:r>
    </w:p>
    <w:p w:rsidR="009C7A7A" w:rsidRPr="00DA024C" w:rsidRDefault="009C7A7A" w:rsidP="007D4654">
      <w:pPr>
        <w:pStyle w:val="Subtitle"/>
        <w:spacing w:line="240" w:lineRule="auto"/>
        <w:jc w:val="center"/>
        <w:rPr>
          <w:i w:val="0"/>
          <w:iCs w:val="0"/>
          <w:color w:val="auto"/>
        </w:rPr>
      </w:pPr>
      <w:r w:rsidRPr="00DA024C">
        <w:rPr>
          <w:i w:val="0"/>
          <w:iCs w:val="0"/>
          <w:color w:val="auto"/>
        </w:rPr>
        <w:t>2.2.8. ВЗАИМОДЕЙСТВИЕ СО СПЕЦИАЛИСТАМИ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Эффективность физкультурно-оздоровительной работы в ДОУ напрямую зависит от взаимодействия и взаимопонимания, как отдельных педагогов, так и всего педагогического коллектива. Только совместными усилиями можно решить поставленные задачи, а значит, рассчитывать на положительные результаты своего труда.</w:t>
      </w:r>
      <w:bookmarkStart w:id="490" w:name="bookmark127"/>
    </w:p>
    <w:p w:rsidR="009C7A7A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line="240" w:lineRule="auto"/>
        <w:ind w:right="400" w:firstLine="0"/>
        <w:rPr>
          <w:b/>
          <w:bCs/>
          <w:sz w:val="28"/>
          <w:szCs w:val="28"/>
        </w:rPr>
      </w:pPr>
      <w:r w:rsidRPr="00C80432">
        <w:rPr>
          <w:b/>
          <w:bCs/>
          <w:sz w:val="28"/>
          <w:szCs w:val="28"/>
        </w:rPr>
        <w:t>Взаимодействие инструктора по физической культуре и воспитателя</w:t>
      </w:r>
      <w:bookmarkEnd w:id="490"/>
    </w:p>
    <w:p w:rsidR="009C7A7A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  <w:r w:rsidRPr="00C80432">
        <w:rPr>
          <w:sz w:val="28"/>
          <w:szCs w:val="28"/>
        </w:rPr>
        <w:t xml:space="preserve">Перед физкультурным занятием воспитатель прослеживает за спортивной одеждой детей и обувью (чешками), чтобы были сняты майки и у детей ничего не находилось в руках и во рту. Перестраивает детей по росту: от самого высокого ребенка до самого низкого. Умения, знания и навыки, полученные детьми на физкультурных занятиях, воспитатель умело должен применять на утренней гимнастике и в повседневной жизни детей. </w:t>
      </w:r>
    </w:p>
    <w:p w:rsidR="009C7A7A" w:rsidRPr="00C80432" w:rsidRDefault="009C7A7A" w:rsidP="007D4654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80432">
        <w:rPr>
          <w:rFonts w:ascii="Times New Roman" w:hAnsi="Times New Roman" w:cs="Times New Roman"/>
          <w:sz w:val="28"/>
          <w:szCs w:val="28"/>
        </w:rPr>
        <w:t>Воспитатель интегрирует образовательную область «Физическая культура» по содержанию на занятиях по физической культуре и в повседневной жизни детей: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 xml:space="preserve">«Здоровье» — использование здоровьесберегающих технологий и специальных физических упражнений для укрепления органов и систем (дыхательная гимнастика и гимнастика для глаз), воздушное закаливание. 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 xml:space="preserve">«Социализация» — взаимодействие и помощь друг другу не только во время эстафет и спортивных мероприятий, а так же в быту детского сада; справедливая оценка результатов игр, соревнований и другой деятельности. </w:t>
      </w:r>
    </w:p>
    <w:p w:rsidR="009C7A7A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«Безопасность» — формирование навыков безопасного поведения во время подвижных игр, при пользовании спортивным инвентарем, во время самостоятельной деятельности.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«Труд» — помощь в раздаче и уборке пособий, спортивного инвентаря, групповых игрушек и т.п.</w:t>
      </w:r>
    </w:p>
    <w:p w:rsidR="009C7A7A" w:rsidRPr="00AF0CE7" w:rsidRDefault="009C7A7A" w:rsidP="007D4654">
      <w:pPr>
        <w:pStyle w:val="12"/>
        <w:shd w:val="clear" w:color="auto" w:fill="auto"/>
        <w:spacing w:line="240" w:lineRule="auto"/>
        <w:ind w:right="400" w:firstLine="851"/>
        <w:jc w:val="both"/>
        <w:rPr>
          <w:sz w:val="28"/>
          <w:szCs w:val="28"/>
        </w:rPr>
      </w:pPr>
      <w:r w:rsidRPr="00AF0CE7">
        <w:rPr>
          <w:sz w:val="28"/>
          <w:szCs w:val="28"/>
        </w:rPr>
        <w:t>«Познание» — активизация мышления детей, подвижные игры и упражнения, закрепляющие полученные знания.</w:t>
      </w:r>
    </w:p>
    <w:p w:rsidR="009C7A7A" w:rsidRPr="00132F77" w:rsidRDefault="009C7A7A" w:rsidP="007D4654">
      <w:pPr>
        <w:pStyle w:val="12"/>
        <w:shd w:val="clear" w:color="auto" w:fill="auto"/>
        <w:tabs>
          <w:tab w:val="left" w:pos="426"/>
        </w:tabs>
        <w:spacing w:line="240" w:lineRule="auto"/>
        <w:ind w:firstLine="0"/>
        <w:jc w:val="left"/>
        <w:rPr>
          <w:sz w:val="28"/>
          <w:szCs w:val="28"/>
        </w:rPr>
      </w:pPr>
    </w:p>
    <w:p w:rsidR="009C7A7A" w:rsidRDefault="009C7A7A" w:rsidP="007D4654">
      <w:pPr>
        <w:pStyle w:val="30"/>
        <w:keepNext/>
        <w:keepLines/>
        <w:shd w:val="clear" w:color="auto" w:fill="auto"/>
        <w:tabs>
          <w:tab w:val="left" w:pos="426"/>
        </w:tabs>
        <w:spacing w:after="0" w:line="240" w:lineRule="auto"/>
        <w:ind w:right="400" w:firstLine="851"/>
        <w:jc w:val="center"/>
        <w:rPr>
          <w:b/>
          <w:bCs/>
          <w:sz w:val="28"/>
          <w:szCs w:val="28"/>
        </w:rPr>
      </w:pPr>
      <w:bookmarkStart w:id="491" w:name="bookmark129"/>
      <w:bookmarkStart w:id="492" w:name="_Toc464513531"/>
      <w:bookmarkStart w:id="493" w:name="_Toc464513887"/>
      <w:r w:rsidRPr="00132F77">
        <w:rPr>
          <w:b/>
          <w:bCs/>
          <w:sz w:val="28"/>
          <w:szCs w:val="28"/>
        </w:rPr>
        <w:t>Взаимодействие инстр</w:t>
      </w:r>
      <w:r>
        <w:rPr>
          <w:b/>
          <w:bCs/>
          <w:sz w:val="28"/>
          <w:szCs w:val="28"/>
        </w:rPr>
        <w:t xml:space="preserve">уктора по физической культуре и </w:t>
      </w:r>
      <w:r w:rsidRPr="00132F77">
        <w:rPr>
          <w:b/>
          <w:bCs/>
          <w:sz w:val="28"/>
          <w:szCs w:val="28"/>
        </w:rPr>
        <w:t>медицинского</w:t>
      </w:r>
      <w:r>
        <w:rPr>
          <w:b/>
          <w:bCs/>
          <w:sz w:val="28"/>
          <w:szCs w:val="28"/>
        </w:rPr>
        <w:t xml:space="preserve"> </w:t>
      </w:r>
      <w:r w:rsidRPr="00132F77">
        <w:rPr>
          <w:b/>
          <w:bCs/>
          <w:sz w:val="28"/>
          <w:szCs w:val="28"/>
        </w:rPr>
        <w:t xml:space="preserve"> работника</w:t>
      </w:r>
      <w:bookmarkEnd w:id="491"/>
      <w:bookmarkEnd w:id="492"/>
      <w:bookmarkEnd w:id="493"/>
    </w:p>
    <w:p w:rsidR="009C7A7A" w:rsidRPr="00132F77" w:rsidRDefault="009C7A7A" w:rsidP="007D4654">
      <w:pPr>
        <w:pStyle w:val="12"/>
        <w:shd w:val="clear" w:color="auto" w:fill="auto"/>
        <w:tabs>
          <w:tab w:val="left" w:pos="426"/>
        </w:tabs>
        <w:spacing w:line="240" w:lineRule="auto"/>
        <w:ind w:right="400" w:firstLine="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Основными проблемами, требующими совместной деятельности прежде всего, являются:</w:t>
      </w:r>
    </w:p>
    <w:p w:rsidR="009C7A7A" w:rsidRPr="00132F77" w:rsidRDefault="009C7A7A" w:rsidP="007D4654">
      <w:pPr>
        <w:pStyle w:val="12"/>
        <w:numPr>
          <w:ilvl w:val="1"/>
          <w:numId w:val="6"/>
        </w:numPr>
        <w:shd w:val="clear" w:color="auto" w:fill="auto"/>
        <w:tabs>
          <w:tab w:val="left" w:pos="426"/>
        </w:tabs>
        <w:spacing w:line="240" w:lineRule="auto"/>
        <w:ind w:left="1440" w:right="40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Физическое состояние детей посещающих детский сад (в начале и в конце года, совместно с медицинской сестрой осуществляется мониторинг физической подготовленности детей);</w:t>
      </w:r>
    </w:p>
    <w:p w:rsidR="009C7A7A" w:rsidRPr="00132F77" w:rsidRDefault="009C7A7A" w:rsidP="007D4654">
      <w:pPr>
        <w:pStyle w:val="12"/>
        <w:numPr>
          <w:ilvl w:val="1"/>
          <w:numId w:val="6"/>
        </w:numPr>
        <w:shd w:val="clear" w:color="auto" w:fill="auto"/>
        <w:tabs>
          <w:tab w:val="left" w:pos="426"/>
          <w:tab w:val="left" w:pos="755"/>
        </w:tabs>
        <w:spacing w:line="240" w:lineRule="auto"/>
        <w:ind w:left="1440" w:right="40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Профилактика заболеваний ОДА, сердечнососудистой, дыхательной и других систем;</w:t>
      </w:r>
    </w:p>
    <w:p w:rsidR="009C7A7A" w:rsidRPr="00132F77" w:rsidRDefault="009C7A7A" w:rsidP="00CD6B52">
      <w:pPr>
        <w:pStyle w:val="12"/>
        <w:numPr>
          <w:ilvl w:val="1"/>
          <w:numId w:val="6"/>
        </w:numPr>
        <w:shd w:val="clear" w:color="auto" w:fill="auto"/>
        <w:tabs>
          <w:tab w:val="left" w:pos="426"/>
          <w:tab w:val="left" w:pos="760"/>
        </w:tabs>
        <w:spacing w:line="240" w:lineRule="auto"/>
        <w:ind w:left="1440" w:right="40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Способствуем предупреждению негативных влияний интенсивной образовательной деятельности</w:t>
      </w:r>
    </w:p>
    <w:p w:rsidR="009C7A7A" w:rsidRPr="00132F77" w:rsidRDefault="009C7A7A" w:rsidP="007D4654">
      <w:pPr>
        <w:pStyle w:val="30"/>
        <w:keepNext/>
        <w:keepLines/>
        <w:shd w:val="clear" w:color="auto" w:fill="auto"/>
        <w:tabs>
          <w:tab w:val="left" w:pos="426"/>
        </w:tabs>
        <w:spacing w:after="0" w:line="240" w:lineRule="auto"/>
        <w:ind w:firstLine="0"/>
        <w:jc w:val="center"/>
        <w:rPr>
          <w:b/>
          <w:bCs/>
          <w:sz w:val="28"/>
          <w:szCs w:val="28"/>
        </w:rPr>
      </w:pPr>
      <w:bookmarkStart w:id="494" w:name="bookmark130"/>
      <w:bookmarkStart w:id="495" w:name="_Toc464513532"/>
      <w:bookmarkStart w:id="496" w:name="_Toc464513888"/>
      <w:r w:rsidRPr="00132F77">
        <w:rPr>
          <w:b/>
          <w:bCs/>
          <w:sz w:val="28"/>
          <w:szCs w:val="28"/>
        </w:rPr>
        <w:t>Взаимодействие инструктора по физической культуре и музыкального</w:t>
      </w:r>
      <w:bookmarkEnd w:id="494"/>
      <w:bookmarkEnd w:id="495"/>
      <w:bookmarkEnd w:id="496"/>
    </w:p>
    <w:p w:rsidR="009C7A7A" w:rsidRDefault="009C7A7A" w:rsidP="007D4654">
      <w:pPr>
        <w:pStyle w:val="30"/>
        <w:keepNext/>
        <w:keepLines/>
        <w:shd w:val="clear" w:color="auto" w:fill="auto"/>
        <w:tabs>
          <w:tab w:val="left" w:pos="426"/>
        </w:tabs>
        <w:spacing w:after="0" w:line="240" w:lineRule="auto"/>
        <w:ind w:firstLine="0"/>
        <w:jc w:val="center"/>
        <w:rPr>
          <w:b/>
          <w:bCs/>
          <w:sz w:val="28"/>
          <w:szCs w:val="28"/>
        </w:rPr>
      </w:pPr>
      <w:bookmarkStart w:id="497" w:name="bookmark131"/>
      <w:bookmarkStart w:id="498" w:name="_Toc464513533"/>
      <w:bookmarkStart w:id="499" w:name="_Toc464513889"/>
      <w:r w:rsidRPr="00132F77">
        <w:rPr>
          <w:b/>
          <w:bCs/>
          <w:sz w:val="28"/>
          <w:szCs w:val="28"/>
        </w:rPr>
        <w:t>Руководителя</w:t>
      </w:r>
      <w:bookmarkEnd w:id="497"/>
      <w:bookmarkEnd w:id="498"/>
      <w:bookmarkEnd w:id="499"/>
    </w:p>
    <w:p w:rsidR="009C7A7A" w:rsidRPr="00132F77" w:rsidRDefault="009C7A7A" w:rsidP="007D4654">
      <w:pPr>
        <w:pStyle w:val="12"/>
        <w:shd w:val="clear" w:color="auto" w:fill="auto"/>
        <w:tabs>
          <w:tab w:val="left" w:pos="426"/>
        </w:tabs>
        <w:spacing w:line="240" w:lineRule="auto"/>
        <w:ind w:firstLine="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Музыка воздействует:</w:t>
      </w:r>
    </w:p>
    <w:p w:rsidR="009C7A7A" w:rsidRPr="00132F77" w:rsidRDefault="009C7A7A" w:rsidP="007D4654">
      <w:pPr>
        <w:pStyle w:val="12"/>
        <w:numPr>
          <w:ilvl w:val="2"/>
          <w:numId w:val="6"/>
        </w:numPr>
        <w:shd w:val="clear" w:color="auto" w:fill="auto"/>
        <w:tabs>
          <w:tab w:val="left" w:pos="426"/>
          <w:tab w:val="left" w:pos="1431"/>
        </w:tabs>
        <w:spacing w:line="240" w:lineRule="auto"/>
        <w:ind w:left="216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на эмоции детей;</w:t>
      </w:r>
    </w:p>
    <w:p w:rsidR="009C7A7A" w:rsidRPr="00132F77" w:rsidRDefault="009C7A7A" w:rsidP="007D4654">
      <w:pPr>
        <w:pStyle w:val="12"/>
        <w:numPr>
          <w:ilvl w:val="2"/>
          <w:numId w:val="6"/>
        </w:numPr>
        <w:shd w:val="clear" w:color="auto" w:fill="auto"/>
        <w:tabs>
          <w:tab w:val="left" w:pos="426"/>
          <w:tab w:val="left" w:pos="1465"/>
        </w:tabs>
        <w:spacing w:line="240" w:lineRule="auto"/>
        <w:ind w:left="216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создает у них хорошее настроение;</w:t>
      </w:r>
    </w:p>
    <w:p w:rsidR="009C7A7A" w:rsidRPr="00132F77" w:rsidRDefault="009C7A7A" w:rsidP="007D4654">
      <w:pPr>
        <w:pStyle w:val="12"/>
        <w:numPr>
          <w:ilvl w:val="2"/>
          <w:numId w:val="6"/>
        </w:numPr>
        <w:shd w:val="clear" w:color="auto" w:fill="auto"/>
        <w:tabs>
          <w:tab w:val="left" w:pos="426"/>
          <w:tab w:val="left" w:pos="1455"/>
        </w:tabs>
        <w:spacing w:line="240" w:lineRule="auto"/>
        <w:ind w:left="216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помогает активировать умственную деятельность;</w:t>
      </w:r>
    </w:p>
    <w:p w:rsidR="009C7A7A" w:rsidRPr="00132F77" w:rsidRDefault="009C7A7A" w:rsidP="007D4654">
      <w:pPr>
        <w:pStyle w:val="12"/>
        <w:numPr>
          <w:ilvl w:val="2"/>
          <w:numId w:val="6"/>
        </w:numPr>
        <w:shd w:val="clear" w:color="auto" w:fill="auto"/>
        <w:tabs>
          <w:tab w:val="left" w:pos="426"/>
          <w:tab w:val="left" w:pos="1465"/>
        </w:tabs>
        <w:spacing w:line="240" w:lineRule="auto"/>
        <w:ind w:left="216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способствует увеличению моторной плотности занятия, его организации;</w:t>
      </w:r>
    </w:p>
    <w:p w:rsidR="009C7A7A" w:rsidRPr="00132F77" w:rsidRDefault="009C7A7A" w:rsidP="007D4654">
      <w:pPr>
        <w:pStyle w:val="12"/>
        <w:numPr>
          <w:ilvl w:val="2"/>
          <w:numId w:val="6"/>
        </w:numPr>
        <w:shd w:val="clear" w:color="auto" w:fill="auto"/>
        <w:tabs>
          <w:tab w:val="left" w:pos="426"/>
          <w:tab w:val="left" w:pos="1455"/>
        </w:tabs>
        <w:spacing w:line="240" w:lineRule="auto"/>
        <w:ind w:left="2160"/>
        <w:jc w:val="left"/>
        <w:rPr>
          <w:sz w:val="28"/>
          <w:szCs w:val="28"/>
        </w:rPr>
      </w:pPr>
      <w:r w:rsidRPr="00132F77">
        <w:rPr>
          <w:sz w:val="28"/>
          <w:szCs w:val="28"/>
        </w:rPr>
        <w:t>освобождает инструктора или воспитателя от подсчета;</w:t>
      </w:r>
    </w:p>
    <w:p w:rsidR="009C7A7A" w:rsidRPr="00132F77" w:rsidRDefault="009C7A7A" w:rsidP="00CD6B52">
      <w:pPr>
        <w:spacing w:beforeAutospacing="0" w:after="0" w:afterAutospacing="0" w:line="240" w:lineRule="auto"/>
        <w:rPr>
          <w:rStyle w:val="36"/>
          <w:b w:val="0"/>
          <w:bCs w:val="0"/>
          <w:sz w:val="28"/>
          <w:szCs w:val="28"/>
        </w:rPr>
      </w:pPr>
      <w:r>
        <w:rPr>
          <w:rStyle w:val="36"/>
          <w:b w:val="0"/>
          <w:bCs w:val="0"/>
          <w:sz w:val="28"/>
          <w:szCs w:val="28"/>
        </w:rPr>
        <w:t xml:space="preserve">                          </w:t>
      </w:r>
      <w:r w:rsidRPr="00132F77">
        <w:rPr>
          <w:rStyle w:val="36"/>
          <w:b w:val="0"/>
          <w:bCs w:val="0"/>
          <w:sz w:val="28"/>
          <w:szCs w:val="28"/>
        </w:rPr>
        <w:t>6</w:t>
      </w:r>
      <w:r>
        <w:rPr>
          <w:rStyle w:val="36"/>
          <w:b w:val="0"/>
          <w:bCs w:val="0"/>
          <w:sz w:val="28"/>
          <w:szCs w:val="28"/>
        </w:rPr>
        <w:t>.</w:t>
      </w:r>
      <w:r w:rsidRPr="00132F77">
        <w:rPr>
          <w:rStyle w:val="36"/>
          <w:b w:val="0"/>
          <w:bCs w:val="0"/>
          <w:sz w:val="28"/>
          <w:szCs w:val="28"/>
        </w:rPr>
        <w:t xml:space="preserve">    привлекает внимание к жестам, осанке, позе, мимике</w:t>
      </w:r>
    </w:p>
    <w:p w:rsidR="009C7A7A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0"/>
        <w:rPr>
          <w:b/>
          <w:bCs/>
          <w:sz w:val="28"/>
          <w:szCs w:val="28"/>
        </w:rPr>
      </w:pPr>
      <w:bookmarkStart w:id="500" w:name="bookmark133"/>
    </w:p>
    <w:p w:rsidR="009C7A7A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0"/>
        <w:jc w:val="center"/>
        <w:rPr>
          <w:b/>
          <w:bCs/>
          <w:sz w:val="28"/>
          <w:szCs w:val="28"/>
        </w:rPr>
      </w:pPr>
      <w:bookmarkStart w:id="501" w:name="_Toc464513534"/>
      <w:bookmarkStart w:id="502" w:name="_Toc464513890"/>
      <w:r w:rsidRPr="00132F77">
        <w:rPr>
          <w:b/>
          <w:bCs/>
          <w:sz w:val="28"/>
          <w:szCs w:val="28"/>
        </w:rPr>
        <w:t>Взаимодействие с родителями</w:t>
      </w:r>
      <w:bookmarkEnd w:id="500"/>
      <w:bookmarkEnd w:id="501"/>
      <w:bookmarkEnd w:id="502"/>
    </w:p>
    <w:p w:rsidR="009C7A7A" w:rsidRPr="00132F77" w:rsidRDefault="009C7A7A" w:rsidP="007D4654">
      <w:pPr>
        <w:pStyle w:val="12"/>
        <w:shd w:val="clear" w:color="auto" w:fill="auto"/>
        <w:spacing w:line="240" w:lineRule="auto"/>
        <w:ind w:right="20" w:firstLine="851"/>
        <w:jc w:val="both"/>
        <w:rPr>
          <w:sz w:val="28"/>
          <w:szCs w:val="28"/>
        </w:rPr>
      </w:pPr>
      <w:r w:rsidRPr="00132F77">
        <w:rPr>
          <w:sz w:val="28"/>
          <w:szCs w:val="28"/>
        </w:rPr>
        <w:t>Самым благоприятным возрастом для формирования полезных привычек является дошкольный и младший школьный. В этот период ребенок значительную часть проводит дома,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</w:t>
      </w: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851"/>
        <w:jc w:val="both"/>
        <w:rPr>
          <w:sz w:val="28"/>
          <w:szCs w:val="28"/>
        </w:rPr>
      </w:pPr>
      <w:r w:rsidRPr="00C80432">
        <w:rPr>
          <w:rStyle w:val="a0"/>
          <w:rFonts w:ascii="Calibri" w:hAnsi="Calibri"/>
          <w:b w:val="0"/>
          <w:bCs w:val="0"/>
          <w:i/>
          <w:iCs/>
          <w:sz w:val="28"/>
          <w:szCs w:val="28"/>
        </w:rPr>
        <w:t>Цель работы инструктора по физической культуре с родителями воспитанников</w:t>
      </w:r>
      <w:r w:rsidRPr="00132F77">
        <w:rPr>
          <w:sz w:val="28"/>
          <w:szCs w:val="28"/>
        </w:rPr>
        <w:t xml:space="preserve"> — консультативная помощь в физическом воспитании и развитии ребенка в семье, а так же коррекционная работа в домашних условиях с детьми с ограниченными возможностями здоровья.</w:t>
      </w: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Default="009C7A7A" w:rsidP="007D4654">
      <w:pPr>
        <w:pStyle w:val="12"/>
        <w:shd w:val="clear" w:color="auto" w:fill="auto"/>
        <w:spacing w:after="296" w:line="240" w:lineRule="auto"/>
        <w:ind w:right="20" w:firstLine="0"/>
        <w:jc w:val="both"/>
        <w:rPr>
          <w:sz w:val="28"/>
          <w:szCs w:val="28"/>
        </w:rPr>
      </w:pPr>
    </w:p>
    <w:p w:rsidR="009C7A7A" w:rsidRPr="00AF3990" w:rsidRDefault="009C7A7A" w:rsidP="007D4654">
      <w:pPr>
        <w:pStyle w:val="Heading1"/>
        <w:spacing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bookmarkStart w:id="503" w:name="_Toc464513535"/>
      <w:bookmarkStart w:id="504" w:name="_Toc464513891"/>
      <w:r w:rsidRPr="00B26518">
        <w:rPr>
          <w:color w:val="auto"/>
          <w:sz w:val="32"/>
          <w:szCs w:val="32"/>
        </w:rPr>
        <w:t>3. ОРГАНИЗАЦИОННЫЙ РАЗДЕЛ ПРОГРАММЫ</w:t>
      </w:r>
      <w:bookmarkEnd w:id="503"/>
      <w:bookmarkEnd w:id="504"/>
    </w:p>
    <w:p w:rsidR="009C7A7A" w:rsidRPr="00B26518" w:rsidRDefault="009C7A7A" w:rsidP="007D4654">
      <w:pPr>
        <w:pStyle w:val="Heading2"/>
        <w:spacing w:line="240" w:lineRule="auto"/>
        <w:jc w:val="center"/>
        <w:rPr>
          <w:color w:val="auto"/>
          <w:sz w:val="28"/>
          <w:szCs w:val="28"/>
        </w:rPr>
      </w:pPr>
      <w:bookmarkStart w:id="505" w:name="_Toc464513536"/>
      <w:bookmarkStart w:id="506" w:name="_Toc464513892"/>
      <w:r w:rsidRPr="00B26518">
        <w:rPr>
          <w:color w:val="auto"/>
          <w:sz w:val="28"/>
          <w:szCs w:val="28"/>
        </w:rPr>
        <w:t xml:space="preserve">3.1 Приложение №1 </w:t>
      </w:r>
      <w:r>
        <w:rPr>
          <w:color w:val="auto"/>
          <w:sz w:val="28"/>
          <w:szCs w:val="28"/>
        </w:rPr>
        <w:t>СИСТЕМА ФИЗКУЛЬТУРНО-ОЗДОРОВИТЕЛЬНОЙ РАБОТЫ</w:t>
      </w:r>
      <w:bookmarkEnd w:id="505"/>
      <w:bookmarkEnd w:id="506"/>
    </w:p>
    <w:p w:rsidR="009C7A7A" w:rsidRDefault="009C7A7A" w:rsidP="007D4654">
      <w:pPr>
        <w:shd w:val="clear" w:color="auto" w:fill="FFFFFF"/>
        <w:spacing w:after="0" w:afterAutospacing="0" w:line="240" w:lineRule="auto"/>
        <w:ind w:left="108"/>
        <w:jc w:val="center"/>
        <w:rPr>
          <w:rFonts w:ascii="Times New Roman" w:hAnsi="Times New Roman" w:cs="Times New Roman"/>
          <w:b/>
          <w:bCs/>
          <w:color w:val="323232"/>
          <w:spacing w:val="5"/>
          <w:sz w:val="28"/>
          <w:szCs w:val="28"/>
        </w:rPr>
      </w:pPr>
    </w:p>
    <w:tbl>
      <w:tblPr>
        <w:tblW w:w="1003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2661"/>
        <w:gridCol w:w="63"/>
        <w:gridCol w:w="2047"/>
        <w:gridCol w:w="2284"/>
        <w:gridCol w:w="42"/>
        <w:gridCol w:w="2368"/>
      </w:tblGrid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Группа ДОУ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 xml:space="preserve">Периодичность 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9C7A7A" w:rsidRPr="00F0667A">
        <w:tc>
          <w:tcPr>
            <w:tcW w:w="10031" w:type="dxa"/>
            <w:gridSpan w:val="7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b/>
                <w:bCs/>
                <w:color w:val="323232"/>
                <w:spacing w:val="3"/>
                <w:sz w:val="28"/>
                <w:szCs w:val="28"/>
                <w:lang w:val="en-US"/>
              </w:rPr>
              <w:t xml:space="preserve"> </w:t>
            </w:r>
            <w:r w:rsidRPr="00F0667A">
              <w:rPr>
                <w:rFonts w:ascii="Times New Roman" w:hAnsi="Times New Roman" w:cs="Times New Roman"/>
                <w:b/>
                <w:bCs/>
                <w:color w:val="323232"/>
                <w:spacing w:val="3"/>
                <w:sz w:val="28"/>
                <w:szCs w:val="28"/>
              </w:rPr>
              <w:t>ДВИГАТЕЛЬНАЯ ДЕЯТЕЛЬНОСТЬ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pacing w:before="2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pacing w:before="2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Все групп</w:t>
            </w:r>
            <w:r>
              <w:rPr>
                <w:rFonts w:ascii="Times New Roman" w:hAnsi="Times New Roman" w:cs="Times New Roman"/>
              </w:rPr>
              <w:t xml:space="preserve">ы 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pacing w:before="2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 xml:space="preserve">Ежедневно 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pacing w:before="2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</w:rPr>
              <w:t xml:space="preserve">Воспитатели групп или 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инструктор по физкуль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softHyphen/>
              <w:t>туре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7" w:right="396" w:firstLine="22"/>
              <w:jc w:val="both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Физическая  культура</w:t>
            </w:r>
          </w:p>
          <w:p w:rsidR="009C7A7A" w:rsidRPr="00F0667A" w:rsidRDefault="009C7A7A" w:rsidP="007D4654">
            <w:pPr>
              <w:shd w:val="clear" w:color="auto" w:fill="FFFFFF"/>
              <w:spacing w:line="240" w:lineRule="auto"/>
              <w:ind w:left="17" w:right="396" w:firstLine="2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355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Все групп</w:t>
            </w:r>
            <w:r>
              <w:rPr>
                <w:rFonts w:ascii="Times New Roman" w:hAnsi="Times New Roman" w:cs="Times New Roman"/>
              </w:rPr>
              <w:t xml:space="preserve">ы 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56" w:right="134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 xml:space="preserve">3 раза в неделю: в зале </w:t>
            </w:r>
            <w:r w:rsidRPr="00F0667A">
              <w:rPr>
                <w:rFonts w:ascii="Times New Roman" w:hAnsi="Times New Roman" w:cs="Times New Roman"/>
                <w:color w:val="323232"/>
              </w:rPr>
              <w:t xml:space="preserve">2 раза </w:t>
            </w: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 на воздухе</w:t>
            </w:r>
            <w:r w:rsidRPr="00F0667A">
              <w:rPr>
                <w:rFonts w:ascii="Times New Roman" w:hAnsi="Times New Roman" w:cs="Times New Roman"/>
                <w:color w:val="323232"/>
              </w:rPr>
              <w:t xml:space="preserve">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1 раз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374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Инструктор по физкультуре, воспитатели групп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2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Подвижные игры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67" w:right="353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7"/>
              </w:rPr>
              <w:t xml:space="preserve">Все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группы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2 раза в день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Воспитатели групп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after="0" w:line="240" w:lineRule="auto"/>
              <w:ind w:left="11" w:right="34" w:firstLine="17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 xml:space="preserve">Гимнастика после дневного </w:t>
            </w: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сна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67" w:right="355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8"/>
              </w:rPr>
              <w:t xml:space="preserve">Все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группы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5"/>
              </w:rPr>
              <w:t>Ежедневно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Воспитатели групп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7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Спортивные упражнения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65" w:right="358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8"/>
              </w:rPr>
              <w:t xml:space="preserve">Все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группы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463" w:right="449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</w:rPr>
              <w:t xml:space="preserve">2 раза </w:t>
            </w:r>
            <w:r w:rsidRPr="00F0667A">
              <w:rPr>
                <w:rFonts w:ascii="Times New Roman" w:hAnsi="Times New Roman" w:cs="Times New Roman"/>
                <w:color w:val="323232"/>
                <w:spacing w:val="-5"/>
              </w:rPr>
              <w:t>в неделю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Воспитатели групп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Спортивные игры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after="0" w:line="240" w:lineRule="auto"/>
              <w:ind w:left="40" w:right="23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Старшая, под</w:t>
            </w:r>
            <w:r w:rsidRPr="00F0667A">
              <w:rPr>
                <w:rFonts w:ascii="Times New Roman" w:hAnsi="Times New Roman" w:cs="Times New Roman"/>
                <w:color w:val="323232"/>
                <w:spacing w:val="-4"/>
              </w:rPr>
              <w:t>готовительная группы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458" w:right="454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1"/>
              </w:rPr>
              <w:t xml:space="preserve">2 раза </w:t>
            </w:r>
            <w:r w:rsidRPr="00F0667A">
              <w:rPr>
                <w:rFonts w:ascii="Times New Roman" w:hAnsi="Times New Roman" w:cs="Times New Roman"/>
                <w:color w:val="323232"/>
                <w:spacing w:val="-5"/>
              </w:rPr>
              <w:t>в неделю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Воспитатели групп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72" w:firstLine="5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 xml:space="preserve"> Физкуль</w:t>
            </w: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softHyphen/>
              <w:t>турные досуги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Все групп</w:t>
            </w:r>
            <w:r>
              <w:rPr>
                <w:rFonts w:ascii="Times New Roman" w:hAnsi="Times New Roman" w:cs="Times New Roman"/>
              </w:rPr>
              <w:t xml:space="preserve">ы 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523" w:right="526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 xml:space="preserve">1 раз 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 месяц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552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Инструктор по физкультуре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7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Физкультурные праздники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000000"/>
              </w:rPr>
              <w:t>Все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4" w:right="31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</w:rPr>
              <w:t xml:space="preserve">2 раза в год 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46" w:right="96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Инструктор по физкультуре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, музыкальный руко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softHyphen/>
            </w: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водитель, воспитатели групп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4"/>
              </w:rPr>
              <w:t>День здоровья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122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Все груп</w:t>
            </w:r>
            <w:r>
              <w:rPr>
                <w:rFonts w:ascii="Times New Roman" w:hAnsi="Times New Roman" w:cs="Times New Roman"/>
              </w:rPr>
              <w:t xml:space="preserve">пы 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509" w:right="542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 xml:space="preserve">2 раз 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 год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0" w:right="91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Инструктор по физкультуре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, музыкальный руко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softHyphen/>
            </w: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водитель, воспитатели групп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5"/>
              </w:rPr>
              <w:t>Каникулы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36" w:right="384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7"/>
              </w:rPr>
              <w:t xml:space="preserve">Все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группы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2 раза в год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4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4"/>
              </w:rPr>
              <w:t>Все педагоги</w:t>
            </w:r>
          </w:p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4"/>
              </w:rPr>
            </w:pPr>
          </w:p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323232"/>
                <w:spacing w:val="-5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5"/>
              </w:rPr>
              <w:t>Динамические паузы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36" w:right="384"/>
              <w:jc w:val="center"/>
              <w:rPr>
                <w:rFonts w:ascii="Times New Roman" w:hAnsi="Times New Roman" w:cs="Times New Roman"/>
                <w:color w:val="323232"/>
                <w:spacing w:val="-7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7"/>
              </w:rPr>
              <w:t xml:space="preserve">Все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группы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1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ежедневно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323232"/>
                <w:spacing w:val="-4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Инструктор по физкультуре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, музыкальный руко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softHyphen/>
            </w: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водитель, воспитатели</w:t>
            </w:r>
          </w:p>
        </w:tc>
      </w:tr>
      <w:tr w:rsidR="009C7A7A" w:rsidRPr="00F0667A"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  <w:color w:val="323232"/>
                <w:spacing w:val="-3"/>
              </w:rPr>
            </w:pPr>
            <w:r>
              <w:rPr>
                <w:rFonts w:ascii="Times New Roman" w:hAnsi="Times New Roman" w:cs="Times New Roman"/>
                <w:color w:val="323232"/>
                <w:spacing w:val="-3"/>
              </w:rPr>
              <w:t>Ритмические упражнения танцевального характера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8" w:right="22"/>
              <w:jc w:val="center"/>
              <w:rPr>
                <w:rFonts w:ascii="Times New Roman" w:hAnsi="Times New Roman" w:cs="Times New Roman"/>
                <w:color w:val="323232"/>
                <w:spacing w:val="-3"/>
              </w:rPr>
            </w:pPr>
            <w:r>
              <w:rPr>
                <w:rFonts w:ascii="Times New Roman" w:hAnsi="Times New Roman" w:cs="Times New Roman"/>
                <w:color w:val="323232"/>
                <w:spacing w:val="-3"/>
              </w:rPr>
              <w:t>Старшая и подготовительная группы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458" w:right="454"/>
              <w:jc w:val="center"/>
              <w:rPr>
                <w:rFonts w:ascii="Times New Roman" w:hAnsi="Times New Roman" w:cs="Times New Roman"/>
                <w:spacing w:val="1"/>
              </w:rPr>
            </w:pPr>
            <w:r>
              <w:rPr>
                <w:rFonts w:ascii="Times New Roman" w:hAnsi="Times New Roman" w:cs="Times New Roman"/>
                <w:spacing w:val="1"/>
              </w:rPr>
              <w:t>1 раз в квартал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Инструктор по физкультуре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,</w:t>
            </w:r>
          </w:p>
        </w:tc>
      </w:tr>
      <w:tr w:rsidR="009C7A7A" w:rsidRPr="00F0667A">
        <w:trPr>
          <w:trHeight w:val="117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  <w:color w:val="323232"/>
                <w:spacing w:val="-3"/>
              </w:rPr>
            </w:pP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8" w:right="22"/>
              <w:jc w:val="center"/>
              <w:rPr>
                <w:rFonts w:ascii="Times New Roman" w:hAnsi="Times New Roman" w:cs="Times New Roman"/>
                <w:color w:val="323232"/>
                <w:spacing w:val="-3"/>
              </w:rPr>
            </w:pP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458" w:right="454"/>
              <w:jc w:val="center"/>
              <w:rPr>
                <w:rFonts w:ascii="Times New Roman" w:hAnsi="Times New Roman" w:cs="Times New Roman"/>
                <w:spacing w:val="1"/>
              </w:rPr>
            </w:pP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323232"/>
                <w:spacing w:val="-3"/>
              </w:rPr>
            </w:pPr>
          </w:p>
        </w:tc>
      </w:tr>
      <w:tr w:rsidR="009C7A7A" w:rsidRPr="00F0667A">
        <w:trPr>
          <w:trHeight w:val="18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661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4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Оздоровительный бег (в конце прогулки)</w:t>
            </w:r>
          </w:p>
        </w:tc>
        <w:tc>
          <w:tcPr>
            <w:tcW w:w="21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8" w:right="22"/>
              <w:jc w:val="center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Группы детей 5-7 лет</w:t>
            </w:r>
          </w:p>
        </w:tc>
        <w:tc>
          <w:tcPr>
            <w:tcW w:w="2284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458" w:right="454"/>
              <w:jc w:val="center"/>
              <w:rPr>
                <w:rFonts w:ascii="Times New Roman" w:hAnsi="Times New Roman" w:cs="Times New Roman"/>
                <w:spacing w:val="1"/>
              </w:rPr>
            </w:pPr>
            <w:r w:rsidRPr="00F0667A">
              <w:rPr>
                <w:rFonts w:ascii="Times New Roman" w:hAnsi="Times New Roman" w:cs="Times New Roman"/>
                <w:spacing w:val="1"/>
              </w:rPr>
              <w:t>2 раза в неделю</w:t>
            </w:r>
          </w:p>
        </w:tc>
        <w:tc>
          <w:tcPr>
            <w:tcW w:w="2410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323232"/>
                <w:spacing w:val="-2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Инструктор по физкультуре</w:t>
            </w:r>
          </w:p>
        </w:tc>
      </w:tr>
      <w:tr w:rsidR="009C7A7A" w:rsidRPr="00F0667A">
        <w:trPr>
          <w:trHeight w:val="551"/>
        </w:trPr>
        <w:tc>
          <w:tcPr>
            <w:tcW w:w="10031" w:type="dxa"/>
            <w:gridSpan w:val="7"/>
          </w:tcPr>
          <w:p w:rsidR="009C7A7A" w:rsidRPr="00F0667A" w:rsidRDefault="009C7A7A" w:rsidP="007D4654">
            <w:pPr>
              <w:spacing w:before="2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8"/>
                <w:szCs w:val="28"/>
                <w:lang w:val="en-US"/>
              </w:rPr>
              <w:t>IV</w:t>
            </w:r>
            <w:r w:rsidRPr="00F0667A">
              <w:rPr>
                <w:rFonts w:ascii="Times New Roman" w:hAnsi="Times New Roman" w:cs="Times New Roman"/>
                <w:b/>
                <w:bCs/>
                <w:color w:val="323232"/>
                <w:spacing w:val="10"/>
                <w:sz w:val="28"/>
                <w:szCs w:val="28"/>
              </w:rPr>
              <w:t>. ПРОФИЛАКТИЧЕСКИЕ МЕРОПРИЯТИЯ</w:t>
            </w:r>
          </w:p>
        </w:tc>
      </w:tr>
      <w:tr w:rsidR="009C7A7A" w:rsidRPr="00F0667A">
        <w:trPr>
          <w:trHeight w:val="51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Витаминотерапия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34" w:right="389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8"/>
              </w:rPr>
              <w:t xml:space="preserve">Все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группы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2 раза в год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Ст. медсестра</w:t>
            </w:r>
          </w:p>
        </w:tc>
      </w:tr>
      <w:tr w:rsidR="009C7A7A" w:rsidRPr="00F0667A">
        <w:trPr>
          <w:trHeight w:val="525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350" w:hanging="29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</w:rPr>
              <w:t xml:space="preserve">Профилактика гриппа и 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простудных заболеваний (режимы проветривания, утренние  фильтры, работа с родителями)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29" w:right="394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8"/>
              </w:rPr>
              <w:t xml:space="preserve">Все </w:t>
            </w:r>
            <w:r w:rsidRPr="00F0667A">
              <w:rPr>
                <w:rFonts w:ascii="Times New Roman" w:hAnsi="Times New Roman" w:cs="Times New Roman"/>
                <w:color w:val="323232"/>
                <w:spacing w:val="-6"/>
              </w:rPr>
              <w:t>группы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4" w:right="79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В неблагоприят</w:t>
            </w: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softHyphen/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ные периоды (осень-весна) воз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softHyphen/>
            </w: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никновения ин</w:t>
            </w: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softHyphen/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фекции)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Ст. медсестра</w:t>
            </w:r>
          </w:p>
        </w:tc>
      </w:tr>
      <w:tr w:rsidR="009C7A7A" w:rsidRPr="00F0667A">
        <w:trPr>
          <w:trHeight w:val="555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96" w:firstLine="10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1"/>
              </w:rPr>
              <w:t>Кварцевание групп и кабинетов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22" w:right="103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ежедневно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 течение года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Воспитатели</w:t>
            </w:r>
          </w:p>
        </w:tc>
      </w:tr>
      <w:tr w:rsidR="009C7A7A" w:rsidRPr="00F0667A">
        <w:trPr>
          <w:trHeight w:val="39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96" w:firstLine="10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Самомассаж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22" w:right="103"/>
              <w:jc w:val="center"/>
              <w:rPr>
                <w:rFonts w:ascii="Times New Roman" w:hAnsi="Times New Roman" w:cs="Times New Roman"/>
                <w:color w:val="323232"/>
                <w:spacing w:val="-2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Всем детям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3 раза в неделю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Инструктор по физической культуре, воспитатели</w:t>
            </w:r>
          </w:p>
        </w:tc>
      </w:tr>
      <w:tr w:rsidR="009C7A7A" w:rsidRPr="00F0667A">
        <w:trPr>
          <w:trHeight w:val="405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96" w:firstLine="10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 xml:space="preserve">Гимнастика для глаз 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22" w:right="103"/>
              <w:jc w:val="center"/>
              <w:rPr>
                <w:rFonts w:ascii="Times New Roman" w:hAnsi="Times New Roman" w:cs="Times New Roman"/>
                <w:color w:val="323232"/>
                <w:spacing w:val="-2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Всем детям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 течение года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Воспитатели</w:t>
            </w:r>
          </w:p>
        </w:tc>
      </w:tr>
      <w:tr w:rsidR="009C7A7A" w:rsidRPr="00F0667A">
        <w:trPr>
          <w:trHeight w:val="1607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96" w:firstLine="10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Массаж стоп</w:t>
            </w:r>
          </w:p>
          <w:p w:rsidR="009C7A7A" w:rsidRPr="00F0667A" w:rsidRDefault="009C7A7A" w:rsidP="007D4654">
            <w:pPr>
              <w:shd w:val="clear" w:color="auto" w:fill="FFFFFF"/>
              <w:spacing w:line="240" w:lineRule="auto"/>
              <w:ind w:right="96" w:firstLine="10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(в период проведения занятий в режиме динамических пауз)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22" w:right="103"/>
              <w:jc w:val="center"/>
              <w:rPr>
                <w:rFonts w:ascii="Times New Roman" w:hAnsi="Times New Roman" w:cs="Times New Roman"/>
                <w:color w:val="323232"/>
                <w:spacing w:val="-2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Средний и старший возраст</w:t>
            </w:r>
          </w:p>
          <w:p w:rsidR="009C7A7A" w:rsidRPr="00F0667A" w:rsidRDefault="009C7A7A" w:rsidP="007D4654">
            <w:pPr>
              <w:shd w:val="clear" w:color="auto" w:fill="FFFFFF"/>
              <w:spacing w:line="240" w:lineRule="auto"/>
              <w:ind w:left="22" w:right="103"/>
              <w:jc w:val="center"/>
              <w:rPr>
                <w:rFonts w:ascii="Times New Roman" w:hAnsi="Times New Roman" w:cs="Times New Roman"/>
                <w:color w:val="323232"/>
                <w:spacing w:val="-2"/>
              </w:rPr>
            </w:pP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3 раза в неделю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Инструктор по физической культуре, воспитатели</w:t>
            </w:r>
          </w:p>
        </w:tc>
      </w:tr>
      <w:tr w:rsidR="009C7A7A" w:rsidRPr="00F0667A">
        <w:trPr>
          <w:trHeight w:val="1245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96" w:firstLine="10"/>
              <w:rPr>
                <w:rFonts w:ascii="Times New Roman" w:hAnsi="Times New Roman" w:cs="Times New Roman"/>
                <w:color w:val="323232"/>
                <w:spacing w:val="-3"/>
              </w:rPr>
            </w:pPr>
            <w:r>
              <w:rPr>
                <w:rFonts w:ascii="Times New Roman" w:hAnsi="Times New Roman" w:cs="Times New Roman"/>
                <w:color w:val="323232"/>
                <w:spacing w:val="-3"/>
              </w:rPr>
              <w:t>Дыхательные упражнения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22" w:right="103"/>
              <w:jc w:val="center"/>
              <w:rPr>
                <w:rFonts w:ascii="Times New Roman" w:hAnsi="Times New Roman" w:cs="Times New Roman"/>
                <w:color w:val="323232"/>
                <w:spacing w:val="-2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Всем детям</w:t>
            </w:r>
          </w:p>
          <w:p w:rsidR="009C7A7A" w:rsidRPr="00F0667A" w:rsidRDefault="009C7A7A" w:rsidP="007D4654">
            <w:pPr>
              <w:shd w:val="clear" w:color="auto" w:fill="FFFFFF"/>
              <w:spacing w:line="240" w:lineRule="auto"/>
              <w:ind w:left="22" w:right="103"/>
              <w:jc w:val="center"/>
              <w:rPr>
                <w:rFonts w:ascii="Times New Roman" w:hAnsi="Times New Roman" w:cs="Times New Roman"/>
                <w:color w:val="323232"/>
                <w:spacing w:val="-2"/>
              </w:rPr>
            </w:pP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2"/>
              </w:rPr>
              <w:t>еже</w:t>
            </w:r>
            <w:r>
              <w:rPr>
                <w:rFonts w:ascii="Times New Roman" w:hAnsi="Times New Roman" w:cs="Times New Roman"/>
                <w:color w:val="323232"/>
                <w:spacing w:val="-2"/>
              </w:rPr>
              <w:t>дневно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323232"/>
                <w:spacing w:val="-3"/>
              </w:rPr>
            </w:pP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t>Музыканты, инструктор по физкуль</w:t>
            </w:r>
            <w:r w:rsidRPr="00F0667A">
              <w:rPr>
                <w:rFonts w:ascii="Times New Roman" w:hAnsi="Times New Roman" w:cs="Times New Roman"/>
                <w:color w:val="323232"/>
                <w:spacing w:val="-3"/>
              </w:rPr>
              <w:softHyphen/>
              <w:t>туре, воспитатели</w:t>
            </w:r>
          </w:p>
        </w:tc>
      </w:tr>
      <w:tr w:rsidR="009C7A7A" w:rsidRPr="00F0667A">
        <w:trPr>
          <w:trHeight w:val="405"/>
        </w:trPr>
        <w:tc>
          <w:tcPr>
            <w:tcW w:w="10031" w:type="dxa"/>
            <w:gridSpan w:val="7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3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b/>
                <w:bCs/>
                <w:color w:val="3F3F3F"/>
                <w:spacing w:val="1"/>
                <w:sz w:val="28"/>
                <w:szCs w:val="28"/>
                <w:lang w:val="en-US"/>
              </w:rPr>
              <w:t xml:space="preserve">V. </w:t>
            </w:r>
            <w:r w:rsidRPr="00F0667A">
              <w:rPr>
                <w:rFonts w:ascii="Times New Roman" w:hAnsi="Times New Roman" w:cs="Times New Roman"/>
                <w:b/>
                <w:bCs/>
                <w:color w:val="3F3F3F"/>
                <w:spacing w:val="1"/>
                <w:sz w:val="28"/>
                <w:szCs w:val="28"/>
              </w:rPr>
              <w:t>НЕТРАДИЦИОННЫЕ ФОРМЫ ОЗДОРОВЛЕНИЯ</w:t>
            </w:r>
          </w:p>
        </w:tc>
      </w:tr>
      <w:tr w:rsidR="009C7A7A" w:rsidRPr="00F0667A">
        <w:trPr>
          <w:trHeight w:val="27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5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Музыкотерапия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Все группы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53" w:right="50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5"/>
              </w:rPr>
              <w:t xml:space="preserve">Использование </w:t>
            </w: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музыкального со</w:t>
            </w: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softHyphen/>
            </w:r>
            <w:r w:rsidRPr="00F0667A">
              <w:rPr>
                <w:rFonts w:ascii="Times New Roman" w:hAnsi="Times New Roman" w:cs="Times New Roman"/>
                <w:color w:val="3F3F3F"/>
                <w:spacing w:val="-5"/>
              </w:rPr>
              <w:t xml:space="preserve">провождения на </w:t>
            </w:r>
            <w:r w:rsidRPr="00F0667A">
              <w:rPr>
                <w:rFonts w:ascii="Times New Roman" w:hAnsi="Times New Roman" w:cs="Times New Roman"/>
                <w:color w:val="3F3F3F"/>
                <w:spacing w:val="-4"/>
              </w:rPr>
              <w:t>занятиях изобра</w:t>
            </w:r>
            <w:r w:rsidRPr="00F0667A">
              <w:rPr>
                <w:rFonts w:ascii="Times New Roman" w:hAnsi="Times New Roman" w:cs="Times New Roman"/>
                <w:color w:val="3F3F3F"/>
                <w:spacing w:val="-4"/>
              </w:rPr>
              <w:softHyphen/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t>зительной дея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softHyphen/>
            </w:r>
            <w:r w:rsidRPr="00F0667A">
              <w:rPr>
                <w:rFonts w:ascii="Times New Roman" w:hAnsi="Times New Roman" w:cs="Times New Roman"/>
                <w:color w:val="3F3F3F"/>
                <w:spacing w:val="-5"/>
              </w:rPr>
              <w:t>тельности, физ</w:t>
            </w:r>
            <w:r w:rsidRPr="00F0667A">
              <w:rPr>
                <w:rFonts w:ascii="Times New Roman" w:hAnsi="Times New Roman" w:cs="Times New Roman"/>
                <w:color w:val="3F3F3F"/>
                <w:spacing w:val="-5"/>
              </w:rPr>
              <w:softHyphen/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t xml:space="preserve">культуре и перед </w:t>
            </w: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сном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62" w:right="84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Музыкальный руководи</w:t>
            </w: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softHyphen/>
            </w:r>
            <w:r>
              <w:rPr>
                <w:rFonts w:ascii="Times New Roman" w:hAnsi="Times New Roman" w:cs="Times New Roman"/>
                <w:color w:val="3F3F3F"/>
                <w:spacing w:val="-5"/>
              </w:rPr>
              <w:t xml:space="preserve">тель, </w:t>
            </w:r>
            <w:r w:rsidRPr="00F0667A">
              <w:rPr>
                <w:rFonts w:ascii="Times New Roman" w:hAnsi="Times New Roman" w:cs="Times New Roman"/>
                <w:color w:val="3F3F3F"/>
                <w:spacing w:val="-5"/>
              </w:rPr>
              <w:t>медсестра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t>, вос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softHyphen/>
              <w:t>питатель группы</w:t>
            </w:r>
          </w:p>
        </w:tc>
      </w:tr>
      <w:tr w:rsidR="009C7A7A" w:rsidRPr="00F0667A">
        <w:trPr>
          <w:trHeight w:val="27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358" w:firstLine="2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 xml:space="preserve">Фитонцидотерапия (лук, </w:t>
            </w:r>
            <w:r w:rsidRPr="00F0667A">
              <w:rPr>
                <w:rFonts w:ascii="Times New Roman" w:hAnsi="Times New Roman" w:cs="Times New Roman"/>
                <w:color w:val="3F3F3F"/>
                <w:spacing w:val="-7"/>
              </w:rPr>
              <w:t>чеснок)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9"/>
              </w:rPr>
              <w:t>Все группы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1" w:right="43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 xml:space="preserve">Неблагоприятные 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t>периоды, эпиде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softHyphen/>
              <w:t>мии, инфекцион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softHyphen/>
            </w:r>
            <w:r w:rsidRPr="00F0667A">
              <w:rPr>
                <w:rFonts w:ascii="Times New Roman" w:hAnsi="Times New Roman" w:cs="Times New Roman"/>
                <w:color w:val="3F3F3F"/>
                <w:spacing w:val="-5"/>
              </w:rPr>
              <w:t>ные заболевания</w:t>
            </w:r>
          </w:p>
        </w:tc>
        <w:tc>
          <w:tcPr>
            <w:tcW w:w="2368" w:type="dxa"/>
          </w:tcPr>
          <w:p w:rsidR="009C7A7A" w:rsidRPr="00F0667A" w:rsidRDefault="009C7A7A" w:rsidP="00CD6B52">
            <w:pPr>
              <w:shd w:val="clear" w:color="auto" w:fill="FFFFFF"/>
              <w:spacing w:line="240" w:lineRule="auto"/>
              <w:ind w:right="13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F3F3F"/>
                <w:spacing w:val="-8"/>
              </w:rPr>
              <w:t>М</w:t>
            </w: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 xml:space="preserve">едсестра, </w:t>
            </w:r>
            <w:r>
              <w:rPr>
                <w:rFonts w:ascii="Times New Roman" w:hAnsi="Times New Roman" w:cs="Times New Roman"/>
                <w:color w:val="3F3F3F"/>
                <w:spacing w:val="-8"/>
              </w:rPr>
              <w:t>воспитатели</w:t>
            </w:r>
          </w:p>
        </w:tc>
      </w:tr>
      <w:tr w:rsidR="009C7A7A" w:rsidRPr="00F0667A">
        <w:trPr>
          <w:trHeight w:val="270"/>
        </w:trPr>
        <w:tc>
          <w:tcPr>
            <w:tcW w:w="10031" w:type="dxa"/>
            <w:gridSpan w:val="7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323232"/>
                <w:spacing w:val="-3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b/>
                <w:bCs/>
                <w:color w:val="3F3F3F"/>
                <w:spacing w:val="-12"/>
                <w:sz w:val="28"/>
                <w:szCs w:val="28"/>
                <w:lang w:val="en-US"/>
              </w:rPr>
              <w:t xml:space="preserve">VI. </w:t>
            </w:r>
            <w:r w:rsidRPr="00F0667A">
              <w:rPr>
                <w:rFonts w:ascii="Times New Roman" w:hAnsi="Times New Roman" w:cs="Times New Roman"/>
                <w:b/>
                <w:bCs/>
                <w:color w:val="3F3F3F"/>
                <w:spacing w:val="-12"/>
                <w:sz w:val="28"/>
                <w:szCs w:val="28"/>
              </w:rPr>
              <w:t>ЗАКАЛИВАНИЕ</w:t>
            </w:r>
          </w:p>
        </w:tc>
      </w:tr>
      <w:tr w:rsidR="009C7A7A" w:rsidRPr="00F0667A">
        <w:trPr>
          <w:trHeight w:val="495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spacing w:val="-8"/>
              </w:rPr>
              <w:t>Ходьба босиком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9"/>
              </w:rPr>
              <w:t>Все группы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36" w:right="67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4"/>
              </w:rPr>
              <w:t>После сна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48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Воспитатели</w:t>
            </w:r>
          </w:p>
        </w:tc>
      </w:tr>
      <w:tr w:rsidR="009C7A7A" w:rsidRPr="00F0667A">
        <w:trPr>
          <w:trHeight w:val="18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Облегченная одежда детей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9"/>
              </w:rPr>
              <w:t>Все группы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В течение дня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44" w:right="192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 xml:space="preserve">Воспитатели, младшие 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t>воспитатели</w:t>
            </w:r>
          </w:p>
        </w:tc>
      </w:tr>
      <w:tr w:rsidR="009C7A7A" w:rsidRPr="00F0667A">
        <w:trPr>
          <w:trHeight w:val="1050"/>
        </w:trPr>
        <w:tc>
          <w:tcPr>
            <w:tcW w:w="566" w:type="dxa"/>
          </w:tcPr>
          <w:p w:rsidR="009C7A7A" w:rsidRPr="00F0667A" w:rsidRDefault="009C7A7A" w:rsidP="007D4654">
            <w:pPr>
              <w:spacing w:before="2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24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right="151" w:hanging="7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Мытье рук, лица, шеи про</w:t>
            </w: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softHyphen/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t>хладной водой</w:t>
            </w:r>
          </w:p>
        </w:tc>
        <w:tc>
          <w:tcPr>
            <w:tcW w:w="2047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9"/>
              </w:rPr>
              <w:t>Все группы</w:t>
            </w:r>
          </w:p>
        </w:tc>
        <w:tc>
          <w:tcPr>
            <w:tcW w:w="2326" w:type="dxa"/>
            <w:gridSpan w:val="2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>В течение дня</w:t>
            </w:r>
          </w:p>
        </w:tc>
        <w:tc>
          <w:tcPr>
            <w:tcW w:w="2368" w:type="dxa"/>
          </w:tcPr>
          <w:p w:rsidR="009C7A7A" w:rsidRPr="00F0667A" w:rsidRDefault="009C7A7A" w:rsidP="007D4654">
            <w:pPr>
              <w:shd w:val="clear" w:color="auto" w:fill="FFFFFF"/>
              <w:spacing w:line="240" w:lineRule="auto"/>
              <w:ind w:left="146" w:right="194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  <w:color w:val="3F3F3F"/>
                <w:spacing w:val="-8"/>
              </w:rPr>
              <w:t xml:space="preserve">Воспитатели, младшие </w:t>
            </w:r>
            <w:r w:rsidRPr="00F0667A">
              <w:rPr>
                <w:rFonts w:ascii="Times New Roman" w:hAnsi="Times New Roman" w:cs="Times New Roman"/>
                <w:color w:val="3F3F3F"/>
                <w:spacing w:val="-6"/>
              </w:rPr>
              <w:t>воспитатели</w:t>
            </w:r>
          </w:p>
        </w:tc>
      </w:tr>
    </w:tbl>
    <w:p w:rsidR="009C7A7A" w:rsidRDefault="009C7A7A" w:rsidP="007D4654">
      <w:pPr>
        <w:pStyle w:val="NormalWeb"/>
        <w:spacing w:beforeAutospacing="0" w:after="0" w:afterAutospacing="0"/>
        <w:rPr>
          <w:sz w:val="28"/>
          <w:szCs w:val="28"/>
        </w:rPr>
      </w:pPr>
    </w:p>
    <w:p w:rsidR="009C7A7A" w:rsidRDefault="009C7A7A" w:rsidP="007D4654">
      <w:pPr>
        <w:pStyle w:val="NormalWeb"/>
        <w:spacing w:beforeAutospacing="0" w:after="0" w:afterAutospacing="0"/>
        <w:rPr>
          <w:sz w:val="28"/>
          <w:szCs w:val="28"/>
        </w:rPr>
      </w:pPr>
    </w:p>
    <w:p w:rsidR="009C7A7A" w:rsidRDefault="009C7A7A" w:rsidP="007D4654">
      <w:pPr>
        <w:pStyle w:val="NormalWeb"/>
        <w:spacing w:beforeAutospacing="0" w:after="0" w:afterAutospacing="0"/>
        <w:rPr>
          <w:sz w:val="28"/>
          <w:szCs w:val="28"/>
        </w:rPr>
      </w:pPr>
    </w:p>
    <w:p w:rsidR="009C7A7A" w:rsidRDefault="009C7A7A" w:rsidP="007D4654">
      <w:pPr>
        <w:pStyle w:val="NormalWeb"/>
        <w:spacing w:beforeAutospacing="0" w:after="0" w:afterAutospacing="0"/>
        <w:rPr>
          <w:sz w:val="28"/>
          <w:szCs w:val="28"/>
        </w:rPr>
      </w:pPr>
    </w:p>
    <w:p w:rsidR="009C7A7A" w:rsidRPr="00B26518" w:rsidRDefault="009C7A7A" w:rsidP="007D4654">
      <w:pPr>
        <w:pStyle w:val="Heading2"/>
        <w:spacing w:line="240" w:lineRule="auto"/>
        <w:jc w:val="center"/>
        <w:rPr>
          <w:color w:val="auto"/>
          <w:sz w:val="28"/>
          <w:szCs w:val="28"/>
          <w:lang w:eastAsia="ru-RU"/>
        </w:rPr>
      </w:pPr>
      <w:bookmarkStart w:id="507" w:name="_Toc464513537"/>
      <w:bookmarkStart w:id="508" w:name="_Toc464513893"/>
      <w:r w:rsidRPr="00B26518">
        <w:rPr>
          <w:color w:val="auto"/>
          <w:sz w:val="28"/>
          <w:szCs w:val="28"/>
          <w:lang w:eastAsia="ru-RU"/>
        </w:rPr>
        <w:t xml:space="preserve">3.2 Приложение №2 </w:t>
      </w:r>
      <w:r>
        <w:rPr>
          <w:color w:val="auto"/>
          <w:sz w:val="28"/>
          <w:szCs w:val="28"/>
          <w:lang w:eastAsia="ru-RU"/>
        </w:rPr>
        <w:t>ОРГАНИЗАЦИЯ ДВИГАТЕЛЬНОГО РЕЖИМА</w:t>
      </w:r>
      <w:bookmarkEnd w:id="507"/>
      <w:bookmarkEnd w:id="508"/>
    </w:p>
    <w:p w:rsidR="009C7A7A" w:rsidRPr="00184179" w:rsidRDefault="009C7A7A" w:rsidP="007D4654">
      <w:pPr>
        <w:spacing w:beforeAutospacing="0" w:after="0" w:afterAutospacing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3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8"/>
        <w:gridCol w:w="1422"/>
        <w:gridCol w:w="1334"/>
        <w:gridCol w:w="1360"/>
        <w:gridCol w:w="1984"/>
        <w:gridCol w:w="2126"/>
      </w:tblGrid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организации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младшая группа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Организованная деятельность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6 час/нед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8 час/нед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10 час/нед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10 час и более/нед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5 час/нед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8-10мин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10-12мин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4-6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Хороводная игра или игра средней подвижности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</w:tr>
      <w:tr w:rsidR="009C7A7A" w:rsidRPr="00F0667A">
        <w:trPr>
          <w:trHeight w:val="687"/>
        </w:trPr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Физминутка во время занятия</w:t>
            </w:r>
          </w:p>
        </w:tc>
        <w:tc>
          <w:tcPr>
            <w:tcW w:w="8226" w:type="dxa"/>
            <w:gridSpan w:val="5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 – 3мин</w:t>
            </w:r>
          </w:p>
        </w:tc>
      </w:tr>
      <w:tr w:rsidR="009C7A7A" w:rsidRPr="00F0667A">
        <w:trPr>
          <w:trHeight w:val="1070"/>
        </w:trPr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ind w:left="-101" w:right="-13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Динамическая пауза между занятиями (если нет физо или музо)</w:t>
            </w:r>
          </w:p>
        </w:tc>
        <w:tc>
          <w:tcPr>
            <w:tcW w:w="8226" w:type="dxa"/>
            <w:gridSpan w:val="5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5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Подвижная игра на прогулке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6-10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15-20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15-20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4-8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Инд.раб. по развитию движений на прогулке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8-10мин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10-12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6-10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Динамический час на прогулке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15-20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20-25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25-30мин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30-35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Физкультурные занятия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15-20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20-25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25-30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30-35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Музыкальные занятия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15-20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20-25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25-30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30-35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Гимнастика после дневного сна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5-10мин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5-10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5-10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5-10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4-6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Спортивные развлечения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40-50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Спортивные праздники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20 мин/2р/г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40 мин/2р/г</w:t>
            </w:r>
          </w:p>
        </w:tc>
        <w:tc>
          <w:tcPr>
            <w:tcW w:w="3344" w:type="dxa"/>
            <w:gridSpan w:val="2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60-90 мин/2р/г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Неделя здоровья</w:t>
            </w:r>
          </w:p>
        </w:tc>
        <w:tc>
          <w:tcPr>
            <w:tcW w:w="8226" w:type="dxa"/>
            <w:gridSpan w:val="5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Сентябрь, январь, апрель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 xml:space="preserve">Подвижные игры во </w:t>
            </w:r>
            <w:r w:rsidRPr="00F0667A">
              <w:rPr>
                <w:rFonts w:ascii="Times New Roman" w:hAnsi="Times New Roman" w:cs="Times New Roman"/>
                <w:lang w:val="en-US"/>
              </w:rPr>
              <w:t>II</w:t>
            </w:r>
            <w:r w:rsidRPr="00F0667A">
              <w:rPr>
                <w:rFonts w:ascii="Times New Roman" w:hAnsi="Times New Roman" w:cs="Times New Roman"/>
              </w:rPr>
              <w:t xml:space="preserve"> половине дня</w:t>
            </w:r>
          </w:p>
        </w:tc>
        <w:tc>
          <w:tcPr>
            <w:tcW w:w="1422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6-10 мин</w:t>
            </w:r>
          </w:p>
        </w:tc>
        <w:tc>
          <w:tcPr>
            <w:tcW w:w="1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10-15 мин</w:t>
            </w:r>
          </w:p>
        </w:tc>
        <w:tc>
          <w:tcPr>
            <w:tcW w:w="1360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15-20 мин</w:t>
            </w:r>
          </w:p>
        </w:tc>
        <w:tc>
          <w:tcPr>
            <w:tcW w:w="198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15-20 мин</w:t>
            </w:r>
          </w:p>
        </w:tc>
        <w:tc>
          <w:tcPr>
            <w:tcW w:w="2126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6-8 мин</w:t>
            </w:r>
          </w:p>
        </w:tc>
      </w:tr>
      <w:tr w:rsidR="009C7A7A" w:rsidRPr="00F0667A">
        <w:tc>
          <w:tcPr>
            <w:tcW w:w="2088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>Самостоятельная двигательная деятельность</w:t>
            </w:r>
          </w:p>
        </w:tc>
        <w:tc>
          <w:tcPr>
            <w:tcW w:w="8226" w:type="dxa"/>
            <w:gridSpan w:val="5"/>
          </w:tcPr>
          <w:p w:rsidR="009C7A7A" w:rsidRPr="00F0667A" w:rsidRDefault="009C7A7A" w:rsidP="007D465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0667A">
              <w:rPr>
                <w:rFonts w:ascii="Times New Roman" w:hAnsi="Times New Roman" w:cs="Times New Roman"/>
              </w:rPr>
              <w:t xml:space="preserve">Ежедневно </w:t>
            </w:r>
          </w:p>
        </w:tc>
      </w:tr>
    </w:tbl>
    <w:p w:rsidR="009C7A7A" w:rsidRDefault="009C7A7A" w:rsidP="00F57FF6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C7A7A" w:rsidRPr="00EE5151" w:rsidRDefault="009C7A7A" w:rsidP="007D4654">
      <w:pPr>
        <w:spacing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E5151">
        <w:rPr>
          <w:rFonts w:ascii="Times New Roman" w:hAnsi="Times New Roman" w:cs="Times New Roman"/>
          <w:i/>
          <w:iCs/>
          <w:sz w:val="28"/>
          <w:szCs w:val="28"/>
        </w:rPr>
        <w:t>Примерное соотношение режимных процессов, различных видов деят</w:t>
      </w:r>
      <w:r>
        <w:rPr>
          <w:rFonts w:ascii="Times New Roman" w:hAnsi="Times New Roman" w:cs="Times New Roman"/>
          <w:i/>
          <w:iCs/>
          <w:sz w:val="28"/>
          <w:szCs w:val="28"/>
        </w:rPr>
        <w:t>ельности в течение дня у детей 3</w:t>
      </w:r>
      <w:r w:rsidRPr="00EE5151">
        <w:rPr>
          <w:rFonts w:ascii="Times New Roman" w:hAnsi="Times New Roman" w:cs="Times New Roman"/>
          <w:i/>
          <w:iCs/>
          <w:sz w:val="28"/>
          <w:szCs w:val="28"/>
        </w:rPr>
        <w:t>-7 лет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334"/>
        <w:gridCol w:w="1849"/>
        <w:gridCol w:w="2054"/>
        <w:gridCol w:w="1418"/>
        <w:gridCol w:w="1809"/>
      </w:tblGrid>
      <w:tr w:rsidR="009C7A7A" w:rsidRPr="00F0667A">
        <w:tc>
          <w:tcPr>
            <w:tcW w:w="817" w:type="dxa"/>
          </w:tcPr>
          <w:p w:rsidR="009C7A7A" w:rsidRPr="00F0667A" w:rsidRDefault="009C7A7A" w:rsidP="007D4654">
            <w:pPr>
              <w:spacing w:line="240" w:lineRule="auto"/>
              <w:ind w:left="-142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Cambria" w:hAnsi="Cambria" w:cs="Cambria"/>
              </w:rPr>
              <w:t>Возраст</w:t>
            </w:r>
          </w:p>
        </w:tc>
        <w:tc>
          <w:tcPr>
            <w:tcW w:w="2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</w:rPr>
              <w:t>Образовательная деятельность, осуществляемая в процессе организации  различных видов детской деятельности (игровой, коммуникативной, трудовой, познавательно-исследовательской, продуктивной,  музыкально-художественной, чтения)</w:t>
            </w:r>
          </w:p>
        </w:tc>
        <w:tc>
          <w:tcPr>
            <w:tcW w:w="184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</w:rPr>
              <w:t>Образовательная деятельность, осуществляемая в ходе режимных моментов (организация питания, сон)</w:t>
            </w:r>
          </w:p>
        </w:tc>
        <w:tc>
          <w:tcPr>
            <w:tcW w:w="205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</w:rPr>
              <w:t>Самостоятельная игровая деятельность детей</w:t>
            </w:r>
          </w:p>
        </w:tc>
        <w:tc>
          <w:tcPr>
            <w:tcW w:w="1418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80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</w:rPr>
              <w:t>Взаимодействие с семьями детей по реализации основной общеобразовательной программы дошкольного образования</w:t>
            </w:r>
          </w:p>
        </w:tc>
      </w:tr>
      <w:tr w:rsidR="009C7A7A" w:rsidRPr="00F0667A">
        <w:tc>
          <w:tcPr>
            <w:tcW w:w="817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1ч. 45 мин.</w:t>
            </w:r>
          </w:p>
        </w:tc>
        <w:tc>
          <w:tcPr>
            <w:tcW w:w="184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15 мин.</w:t>
            </w:r>
          </w:p>
        </w:tc>
        <w:tc>
          <w:tcPr>
            <w:tcW w:w="205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 00 мин.</w:t>
            </w:r>
          </w:p>
        </w:tc>
        <w:tc>
          <w:tcPr>
            <w:tcW w:w="1418" w:type="dxa"/>
          </w:tcPr>
          <w:p w:rsidR="009C7A7A" w:rsidRPr="00F0667A" w:rsidRDefault="009C7A7A" w:rsidP="007D4654">
            <w:pPr>
              <w:spacing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 20 мин.</w:t>
            </w:r>
          </w:p>
        </w:tc>
        <w:tc>
          <w:tcPr>
            <w:tcW w:w="180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00 мин.</w:t>
            </w:r>
          </w:p>
        </w:tc>
      </w:tr>
      <w:tr w:rsidR="009C7A7A" w:rsidRPr="00F0667A">
        <w:tc>
          <w:tcPr>
            <w:tcW w:w="817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1ч. 50 мин.</w:t>
            </w:r>
          </w:p>
        </w:tc>
        <w:tc>
          <w:tcPr>
            <w:tcW w:w="184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10 мин.</w:t>
            </w:r>
          </w:p>
        </w:tc>
        <w:tc>
          <w:tcPr>
            <w:tcW w:w="205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 15 мин.</w:t>
            </w:r>
          </w:p>
        </w:tc>
        <w:tc>
          <w:tcPr>
            <w:tcW w:w="1418" w:type="dxa"/>
          </w:tcPr>
          <w:p w:rsidR="009C7A7A" w:rsidRPr="00F0667A" w:rsidRDefault="009C7A7A" w:rsidP="007D4654">
            <w:pPr>
              <w:spacing w:line="24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 30 мин.</w:t>
            </w:r>
          </w:p>
        </w:tc>
        <w:tc>
          <w:tcPr>
            <w:tcW w:w="180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20 мин.</w:t>
            </w:r>
          </w:p>
        </w:tc>
      </w:tr>
      <w:tr w:rsidR="009C7A7A" w:rsidRPr="00F0667A">
        <w:tc>
          <w:tcPr>
            <w:tcW w:w="817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33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00 мин.</w:t>
            </w:r>
          </w:p>
        </w:tc>
        <w:tc>
          <w:tcPr>
            <w:tcW w:w="184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05 мин</w:t>
            </w:r>
          </w:p>
        </w:tc>
        <w:tc>
          <w:tcPr>
            <w:tcW w:w="2054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 25 мин.</w:t>
            </w:r>
          </w:p>
        </w:tc>
        <w:tc>
          <w:tcPr>
            <w:tcW w:w="1418" w:type="dxa"/>
          </w:tcPr>
          <w:p w:rsidR="009C7A7A" w:rsidRPr="00F0667A" w:rsidRDefault="009C7A7A" w:rsidP="007D4654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 40мин.</w:t>
            </w:r>
          </w:p>
        </w:tc>
        <w:tc>
          <w:tcPr>
            <w:tcW w:w="1809" w:type="dxa"/>
          </w:tcPr>
          <w:p w:rsidR="009C7A7A" w:rsidRPr="00F0667A" w:rsidRDefault="009C7A7A" w:rsidP="007D465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30 мин.</w:t>
            </w:r>
          </w:p>
        </w:tc>
      </w:tr>
      <w:tr w:rsidR="009C7A7A" w:rsidRPr="00F0667A">
        <w:tc>
          <w:tcPr>
            <w:tcW w:w="817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334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10 мин.</w:t>
            </w:r>
          </w:p>
        </w:tc>
        <w:tc>
          <w:tcPr>
            <w:tcW w:w="1849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00мин</w:t>
            </w:r>
          </w:p>
        </w:tc>
        <w:tc>
          <w:tcPr>
            <w:tcW w:w="2054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 30мин.</w:t>
            </w:r>
          </w:p>
        </w:tc>
        <w:tc>
          <w:tcPr>
            <w:tcW w:w="1418" w:type="dxa"/>
          </w:tcPr>
          <w:p w:rsidR="009C7A7A" w:rsidRPr="00F0667A" w:rsidRDefault="009C7A7A" w:rsidP="007D4654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3ч.45 мин.</w:t>
            </w:r>
          </w:p>
        </w:tc>
        <w:tc>
          <w:tcPr>
            <w:tcW w:w="1809" w:type="dxa"/>
          </w:tcPr>
          <w:p w:rsidR="009C7A7A" w:rsidRPr="00F0667A" w:rsidRDefault="009C7A7A" w:rsidP="007D46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67A">
              <w:rPr>
                <w:rFonts w:ascii="Times New Roman" w:hAnsi="Times New Roman" w:cs="Times New Roman"/>
                <w:sz w:val="28"/>
                <w:szCs w:val="28"/>
              </w:rPr>
              <w:t>2ч. 30 мин.</w:t>
            </w:r>
          </w:p>
        </w:tc>
      </w:tr>
    </w:tbl>
    <w:p w:rsidR="009C7A7A" w:rsidRDefault="009C7A7A" w:rsidP="007D4654">
      <w:pPr>
        <w:pStyle w:val="NormalWeb"/>
        <w:spacing w:beforeAutospacing="0" w:after="0" w:afterAutospacing="0"/>
        <w:rPr>
          <w:sz w:val="28"/>
          <w:szCs w:val="28"/>
        </w:rPr>
      </w:pPr>
    </w:p>
    <w:p w:rsidR="009C7A7A" w:rsidRPr="00B26518" w:rsidRDefault="009C7A7A" w:rsidP="007D4654">
      <w:pPr>
        <w:pStyle w:val="Heading2"/>
        <w:spacing w:line="240" w:lineRule="auto"/>
        <w:jc w:val="center"/>
        <w:rPr>
          <w:color w:val="auto"/>
          <w:sz w:val="28"/>
          <w:szCs w:val="28"/>
        </w:rPr>
      </w:pPr>
      <w:bookmarkStart w:id="509" w:name="_Toc464513538"/>
      <w:bookmarkStart w:id="510" w:name="_Toc464513894"/>
      <w:r w:rsidRPr="00B26518">
        <w:rPr>
          <w:color w:val="auto"/>
          <w:sz w:val="28"/>
          <w:szCs w:val="28"/>
        </w:rPr>
        <w:t xml:space="preserve">3.3 </w:t>
      </w:r>
      <w:r>
        <w:rPr>
          <w:color w:val="auto"/>
          <w:sz w:val="28"/>
          <w:szCs w:val="28"/>
        </w:rPr>
        <w:t>Приложение №</w:t>
      </w:r>
      <w:r w:rsidRPr="00B26518">
        <w:rPr>
          <w:color w:val="auto"/>
          <w:sz w:val="28"/>
          <w:szCs w:val="28"/>
        </w:rPr>
        <w:t>3</w:t>
      </w:r>
      <w:r w:rsidRPr="00B26518">
        <w:rPr>
          <w:rStyle w:val="FontStyle207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ФИЗКУЛЬТУРНОЕ ОБОРУДОВАНИЕ И ИНВЕНТАРЬ</w:t>
      </w:r>
      <w:bookmarkEnd w:id="509"/>
      <w:bookmarkEnd w:id="510"/>
    </w:p>
    <w:p w:rsidR="009C7A7A" w:rsidRPr="00B80F42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7A7A" w:rsidRPr="0010663C" w:rsidRDefault="009C7A7A" w:rsidP="007D4654">
      <w:pPr>
        <w:pStyle w:val="12"/>
        <w:shd w:val="clear" w:color="auto" w:fill="auto"/>
        <w:spacing w:after="401" w:line="240" w:lineRule="auto"/>
        <w:ind w:right="20" w:firstLine="851"/>
        <w:jc w:val="both"/>
        <w:rPr>
          <w:sz w:val="28"/>
          <w:szCs w:val="28"/>
        </w:rPr>
      </w:pPr>
      <w:r w:rsidRPr="0010663C">
        <w:rPr>
          <w:sz w:val="28"/>
          <w:szCs w:val="28"/>
        </w:rPr>
        <w:t>К физкультурному оборудованию предъявляются педагогические, эстетические и гигиенические требования. 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дошкольников; его количество определяется из расчета активного участия всех детей в процессе занятий. Важнейшее требование —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закругленными углами. Качество снарядов, устойчивость, прочность проверяется педагогом перед занятием.</w:t>
      </w:r>
    </w:p>
    <w:p w:rsidR="009C7A7A" w:rsidRPr="00132F77" w:rsidRDefault="009C7A7A" w:rsidP="007D4654">
      <w:pPr>
        <w:pStyle w:val="30"/>
        <w:keepNext/>
        <w:keepLines/>
        <w:shd w:val="clear" w:color="auto" w:fill="auto"/>
        <w:spacing w:before="336" w:after="246" w:line="240" w:lineRule="auto"/>
        <w:ind w:firstLine="0"/>
        <w:jc w:val="center"/>
        <w:rPr>
          <w:b/>
          <w:bCs/>
          <w:sz w:val="28"/>
          <w:szCs w:val="28"/>
        </w:rPr>
      </w:pPr>
      <w:bookmarkStart w:id="511" w:name="bookmark136"/>
      <w:bookmarkStart w:id="512" w:name="_Toc464513539"/>
      <w:bookmarkStart w:id="513" w:name="_Toc464513895"/>
      <w:r w:rsidRPr="00132F77">
        <w:rPr>
          <w:b/>
          <w:bCs/>
          <w:sz w:val="28"/>
          <w:szCs w:val="28"/>
        </w:rPr>
        <w:t>ТЕХНИЧЕСКИЕ СРЕДСТВА ОБУЧЕНИЯ</w:t>
      </w:r>
      <w:bookmarkEnd w:id="511"/>
      <w:bookmarkEnd w:id="512"/>
      <w:bookmarkEnd w:id="513"/>
    </w:p>
    <w:p w:rsidR="009C7A7A" w:rsidRPr="0010663C" w:rsidRDefault="009C7A7A" w:rsidP="007D4654">
      <w:pPr>
        <w:pStyle w:val="12"/>
        <w:shd w:val="clear" w:color="auto" w:fill="auto"/>
        <w:spacing w:after="296" w:line="240" w:lineRule="auto"/>
        <w:ind w:right="460" w:firstLine="851"/>
        <w:jc w:val="left"/>
        <w:rPr>
          <w:sz w:val="28"/>
          <w:szCs w:val="28"/>
        </w:rPr>
      </w:pPr>
      <w:r w:rsidRPr="0010663C">
        <w:rPr>
          <w:sz w:val="28"/>
          <w:szCs w:val="28"/>
        </w:rPr>
        <w:t>Для проведения физкультурно-оздоровительной работы, утренней гимнастики, физкультурных занятий и спортивных развлечений необходим музыкальный центр и музыкальное сопровождение. Детские песни и мелодии обновляется для стимулирования физической, творческой, интеллектуальной активности детей. Все это позволяет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39"/>
        <w:gridCol w:w="5026"/>
      </w:tblGrid>
      <w:tr w:rsidR="009C7A7A" w:rsidRPr="00F0667A">
        <w:trPr>
          <w:trHeight w:val="485"/>
          <w:jc w:val="center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A7A" w:rsidRPr="00245472" w:rsidRDefault="009C7A7A" w:rsidP="007D4654">
            <w:pPr>
              <w:pStyle w:val="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45472">
              <w:rPr>
                <w:sz w:val="28"/>
                <w:szCs w:val="28"/>
                <w:lang w:eastAsia="en-US"/>
              </w:rPr>
              <w:t>Музыкальный центр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A7A" w:rsidRPr="00245472" w:rsidRDefault="009C7A7A" w:rsidP="007D4654">
            <w:pPr>
              <w:pStyle w:val="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45472">
              <w:rPr>
                <w:sz w:val="28"/>
                <w:szCs w:val="28"/>
                <w:lang w:eastAsia="en-US"/>
              </w:rPr>
              <w:t>2 шт. (в физкультурном зале)</w:t>
            </w:r>
          </w:p>
        </w:tc>
      </w:tr>
      <w:tr w:rsidR="009C7A7A" w:rsidRPr="00F0667A">
        <w:trPr>
          <w:trHeight w:val="485"/>
          <w:jc w:val="center"/>
        </w:trPr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A7A" w:rsidRPr="00245472" w:rsidRDefault="009C7A7A" w:rsidP="007D4654">
            <w:pPr>
              <w:pStyle w:val="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45472">
              <w:rPr>
                <w:sz w:val="28"/>
                <w:szCs w:val="28"/>
                <w:lang w:eastAsia="en-US"/>
              </w:rPr>
              <w:t>Аудиозаписи</w:t>
            </w:r>
          </w:p>
        </w:tc>
        <w:tc>
          <w:tcPr>
            <w:tcW w:w="5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7A7A" w:rsidRPr="00245472" w:rsidRDefault="009C7A7A" w:rsidP="007D4654">
            <w:pPr>
              <w:pStyle w:val="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245472">
              <w:rPr>
                <w:sz w:val="28"/>
                <w:szCs w:val="28"/>
                <w:lang w:eastAsia="en-US"/>
              </w:rPr>
              <w:t>Имеются и обновляются</w:t>
            </w:r>
          </w:p>
        </w:tc>
      </w:tr>
    </w:tbl>
    <w:p w:rsidR="009C7A7A" w:rsidRPr="00FA2ADC" w:rsidRDefault="009C7A7A" w:rsidP="0050514B">
      <w:pPr>
        <w:pStyle w:val="Heading2"/>
        <w:spacing w:line="240" w:lineRule="auto"/>
        <w:rPr>
          <w:color w:val="auto"/>
          <w:sz w:val="28"/>
          <w:szCs w:val="28"/>
          <w:shd w:val="clear" w:color="auto" w:fill="F9F9F9"/>
          <w:lang w:eastAsia="ru-RU"/>
        </w:rPr>
      </w:pPr>
      <w:bookmarkStart w:id="514" w:name="_Toc464513540"/>
      <w:bookmarkStart w:id="515" w:name="_Toc464513896"/>
      <w:r>
        <w:rPr>
          <w:rStyle w:val="FontStyle207"/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FA2ADC">
        <w:rPr>
          <w:color w:val="auto"/>
          <w:sz w:val="28"/>
          <w:szCs w:val="28"/>
          <w:shd w:val="clear" w:color="auto" w:fill="F9F9F9"/>
          <w:lang w:eastAsia="ru-RU"/>
        </w:rPr>
        <w:t xml:space="preserve">3.4 Приложение №4 </w:t>
      </w:r>
      <w:r>
        <w:rPr>
          <w:color w:val="auto"/>
          <w:sz w:val="28"/>
          <w:szCs w:val="28"/>
          <w:shd w:val="clear" w:color="auto" w:fill="F9F9F9"/>
          <w:lang w:eastAsia="ru-RU"/>
        </w:rPr>
        <w:t>МЕТОДИЧЕСКОЕ ОБЕСПЕЧЕНИЕ</w:t>
      </w:r>
      <w:bookmarkEnd w:id="514"/>
      <w:bookmarkEnd w:id="515"/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Степаненкова Э. Я. Физическое воспитание в детском саду.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Степаненкова Э. Я. Теория и методика физического воспитания и развития ребенка.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Рунова М. А. Двигательная активность ребенка в детском саду.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Рунова М. А., Бутилова А. В. Ознакомление с природой через движение.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Осокина Т. И., Тимофеева Е. А., Рунова М. А. Физкультурное и спортивно-игровое оборудование для дошкольных образовательных учреждений.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Глазырина Л. Д. Физическая культура — дошкольникам.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Глазырина Л. Д. Физическая культура в младшей группе детского сада.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Глазырина Л. Д. Физическая культура в средней группе детского сада.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Глазырина Л. Д. Физическая культура в старшей группе детского сада.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Глазырина Л. Д. Физическая культура в подготовительной группе детского сада.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Сивачева Л. Н. Физкультура — это радость.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Маханева М. Д. С физкультурой дружить — здоровым быть.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Галицына Н. С. Нетрадиционные занятия физкультурой в дошкольном образовательном учреждении.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Яковлева Л. В., Юдина Р. А.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</w:t>
      </w: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Физическое разв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итие и здоровье детей 3–7 лет.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Щербак А. П. Тематические физкультурные занятия и праздники в дошкольном учреждении.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Шебеко В. Н., Ермак Н. Н.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</w:t>
      </w: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Физкультурные праздники в детском саду.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Пензулаева Л. И. Подвижные игры и игровые упражнения для детей 3–7 лет.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Пензулаева Л.И. Физическая культура в детском саду. Система работы во второй младшей группе.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Пензулаева Л.И. Физическая культура в детском саду. Система работы в средней группе.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Пензулаева Л.И. Физическая культура в детском саду. Система работы в старшей группе.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Пензулаева Л.И. Физическая культура в детском саду. Система работы в подготовительной к школе группе. 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Пензулаева Л. И. Малоподвижные игры и упражнения для детей 3–7 лет.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Козырева О. В. Лечебная физкультура для дошкольников. </w:t>
      </w:r>
    </w:p>
    <w:p w:rsidR="009C7A7A" w:rsidRPr="00F5291F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265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Змановский Ю. Ф. Здоровый дошкольник.</w:t>
      </w:r>
    </w:p>
    <w:p w:rsidR="009C7A7A" w:rsidRPr="00A54171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Власенко Н.Э. Культура здоровья с детства. 300 подвижных игр для дошкольников</w:t>
      </w:r>
    </w:p>
    <w:p w:rsidR="009C7A7A" w:rsidRPr="00B26518" w:rsidRDefault="009C7A7A" w:rsidP="007D4654">
      <w:pPr>
        <w:pStyle w:val="ListParagraph"/>
        <w:numPr>
          <w:ilvl w:val="0"/>
          <w:numId w:val="28"/>
        </w:num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Основная общеобразовательная программа Муниципального дошкольного образовательного учреждения Захаровский детский сад №1</w:t>
      </w:r>
      <w:r w:rsidRPr="00B2651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9C7A7A" w:rsidRPr="00EE37D3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Pr="00EE37D3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Pr="00EE37D3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Style w:val="FontStyle207"/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A7A" w:rsidRDefault="009C7A7A" w:rsidP="007D4654">
      <w:pPr>
        <w:pStyle w:val="30"/>
        <w:keepNext/>
        <w:keepLines/>
        <w:shd w:val="clear" w:color="auto" w:fill="auto"/>
        <w:spacing w:after="0" w:line="240" w:lineRule="auto"/>
        <w:ind w:firstLine="0"/>
        <w:rPr>
          <w:b/>
          <w:bCs/>
          <w:sz w:val="28"/>
          <w:szCs w:val="28"/>
        </w:rPr>
        <w:sectPr w:rsidR="009C7A7A" w:rsidSect="00CC002F">
          <w:footerReference w:type="default" r:id="rId8"/>
          <w:pgSz w:w="11907" w:h="16839" w:code="9"/>
          <w:pgMar w:top="1134" w:right="851" w:bottom="1134" w:left="851" w:header="0" w:footer="6" w:gutter="0"/>
          <w:pgNumType w:start="1"/>
          <w:cols w:space="720"/>
          <w:noEndnote/>
          <w:titlePg/>
          <w:docGrid w:linePitch="360"/>
        </w:sectPr>
      </w:pPr>
    </w:p>
    <w:p w:rsidR="009C7A7A" w:rsidRPr="00F5291F" w:rsidRDefault="009C7A7A" w:rsidP="007D4654">
      <w:pPr>
        <w:pStyle w:val="Heading2"/>
        <w:spacing w:line="240" w:lineRule="auto"/>
        <w:jc w:val="center"/>
        <w:rPr>
          <w:color w:val="auto"/>
          <w:sz w:val="24"/>
          <w:szCs w:val="24"/>
        </w:rPr>
      </w:pPr>
      <w:bookmarkStart w:id="516" w:name="_Toc464513541"/>
      <w:bookmarkStart w:id="517" w:name="_Toc464513897"/>
      <w:r w:rsidRPr="00F5291F">
        <w:rPr>
          <w:color w:val="auto"/>
          <w:sz w:val="24"/>
          <w:szCs w:val="24"/>
        </w:rPr>
        <w:t>3.5 Приложение №5  КОМПЛЕКСНО-ТЕМАТИЧЕСКОЕ ПЛАНИРОВАНИЕ</w:t>
      </w:r>
      <w:r>
        <w:rPr>
          <w:color w:val="auto"/>
          <w:sz w:val="24"/>
          <w:szCs w:val="24"/>
        </w:rPr>
        <w:t xml:space="preserve"> </w:t>
      </w:r>
      <w:r w:rsidRPr="00F5291F">
        <w:rPr>
          <w:color w:val="auto"/>
          <w:sz w:val="24"/>
          <w:szCs w:val="24"/>
        </w:rPr>
        <w:t>НОД ПО ФИЗИЧЕСКОЙ КУЛЬТУРЕ</w:t>
      </w:r>
      <w:bookmarkEnd w:id="516"/>
      <w:bookmarkEnd w:id="517"/>
    </w:p>
    <w:p w:rsidR="009C7A7A" w:rsidRPr="00F5291F" w:rsidRDefault="009C7A7A" w:rsidP="007D465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91F">
        <w:rPr>
          <w:rFonts w:ascii="Times New Roman" w:hAnsi="Times New Roman" w:cs="Times New Roman"/>
          <w:b/>
          <w:bCs/>
          <w:sz w:val="24"/>
          <w:szCs w:val="24"/>
        </w:rPr>
        <w:t>СЕНТЯБРЬ (вторая младшая группа)</w:t>
      </w:r>
    </w:p>
    <w:tbl>
      <w:tblPr>
        <w:tblW w:w="1589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02"/>
        <w:gridCol w:w="2835"/>
        <w:gridCol w:w="2977"/>
        <w:gridCol w:w="2693"/>
        <w:gridCol w:w="2551"/>
        <w:gridCol w:w="3141"/>
      </w:tblGrid>
      <w:tr w:rsidR="009C7A7A" w:rsidRPr="00F0667A">
        <w:trPr>
          <w:trHeight w:val="555"/>
          <w:jc w:val="center"/>
        </w:trPr>
        <w:tc>
          <w:tcPr>
            <w:tcW w:w="127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31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0" type="#_x0000_t32" style="position:absolute;left:0;text-align:left;margin-left:-.4pt;margin-top:-4.1pt;width:73.5pt;height:60.75pt;z-index:251651584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7"/>
          <w:jc w:val="center"/>
        </w:trPr>
        <w:tc>
          <w:tcPr>
            <w:tcW w:w="1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5291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5291F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</w:rPr>
              <w:t xml:space="preserve">Физическая культура: </w:t>
            </w:r>
            <w:r w:rsidRPr="00F5291F">
              <w:rPr>
                <w:rFonts w:ascii="Times New Roman" w:hAnsi="Times New Roman" w:cs="Times New Roman"/>
                <w:sz w:val="21"/>
                <w:szCs w:val="21"/>
              </w:rPr>
              <w:t>развивать умение ходить и бегать свободно, в колонне по одному; энергично отталкиваться 2мя ногами и правильно приземляться в прыжках на месте; закреплять умение энергично отталкивать мяч 2мя руками одновременно, закреплять умение ползать, развивать умение реагировать на сигнал «беги», «лови», «стой», создавать условия для систематического закаливания организма, формирования и совершенствования ОВД.</w:t>
            </w:r>
          </w:p>
          <w:p w:rsidR="009C7A7A" w:rsidRPr="00F5291F" w:rsidRDefault="009C7A7A" w:rsidP="007D4654">
            <w:pPr>
              <w:pStyle w:val="ParagraphStyle"/>
              <w:rPr>
                <w:rFonts w:ascii="Times New Roman" w:hAnsi="Times New Roman" w:cs="Times New Roman"/>
                <w:sz w:val="21"/>
                <w:szCs w:val="21"/>
              </w:rPr>
            </w:pPr>
            <w:r w:rsidRPr="00F5291F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</w:rPr>
              <w:t xml:space="preserve">Социализация: </w:t>
            </w:r>
            <w:r w:rsidRPr="00F5291F">
              <w:rPr>
                <w:rFonts w:ascii="Times New Roman" w:hAnsi="Times New Roman" w:cs="Times New Roman"/>
                <w:sz w:val="21"/>
                <w:szCs w:val="21"/>
              </w:rPr>
              <w:t>способствовать участию детей в совместных играх, поощрять игры, в которых развиваются навыки лазанья, ползания; игры с мячами</w:t>
            </w:r>
          </w:p>
          <w:p w:rsidR="009C7A7A" w:rsidRPr="00F5291F" w:rsidRDefault="009C7A7A" w:rsidP="007D4654">
            <w:pPr>
              <w:pStyle w:val="ParagraphStyle"/>
              <w:rPr>
                <w:rFonts w:ascii="Times New Roman" w:hAnsi="Times New Roman" w:cs="Times New Roman"/>
                <w:sz w:val="21"/>
                <w:szCs w:val="21"/>
              </w:rPr>
            </w:pPr>
            <w:r w:rsidRPr="00F5291F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</w:rPr>
              <w:t>Безопасность:</w:t>
            </w:r>
            <w:r w:rsidRPr="00F5291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 w:rsidRPr="00F5291F">
              <w:rPr>
                <w:rFonts w:ascii="Times New Roman" w:hAnsi="Times New Roman" w:cs="Times New Roman"/>
                <w:sz w:val="21"/>
                <w:szCs w:val="21"/>
              </w:rPr>
              <w:t>продолжать знакомить детей с элементарными правилами поведения в детском саду: играть с детьми, не мешая им и не причиняя боль..</w:t>
            </w:r>
          </w:p>
          <w:p w:rsidR="009C7A7A" w:rsidRPr="00F5291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F5291F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</w:rPr>
              <w:t xml:space="preserve">Коммуникация: </w:t>
            </w:r>
            <w:r w:rsidRPr="00F5291F">
              <w:rPr>
                <w:rFonts w:ascii="Times New Roman" w:hAnsi="Times New Roman" w:cs="Times New Roman"/>
                <w:sz w:val="21"/>
                <w:szCs w:val="21"/>
              </w:rPr>
              <w:t>помогать детям доброжелательно обращаться друг с другом.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91F">
              <w:rPr>
                <w:rFonts w:ascii="Times New Roman" w:hAnsi="Times New Roman" w:cs="Times New Roman"/>
                <w:b/>
                <w:bCs/>
                <w:i/>
                <w:iCs/>
                <w:sz w:val="21"/>
                <w:szCs w:val="21"/>
                <w:u w:val="single"/>
              </w:rPr>
              <w:t>Познание:</w:t>
            </w:r>
            <w:r w:rsidRPr="00F5291F">
              <w:rPr>
                <w:rFonts w:ascii="Times New Roman" w:hAnsi="Times New Roman" w:cs="Times New Roman"/>
                <w:sz w:val="21"/>
                <w:szCs w:val="21"/>
              </w:rPr>
              <w:t xml:space="preserve"> формировать навык ориентировки в пространстве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7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развития интегративных качеств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 xml:space="preserve">к уровню развития интегративных качеств ребенка (на основе интеграции образовательных областей): умеет ходить прямо, не шаркая ногами, сохраняя заданное воспитателем направление, может ползать на четвереньках, энергично отталкивается в прыжках на 2х ногах, может бросать мяч руками от груди; проявляет интерес к участию в совместных играх и физических упражнениях, умеет посредством речи налаживать контакты, взаимодействовать со сверстниками. 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0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Приучать детей ходить и бегать небольшими группами за инструктором,</w:t>
            </w:r>
            <w:r w:rsidRPr="00F313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одить и бегать всей группой в прямом направлении за инструктором.Познакомит</w:t>
            </w:r>
            <w:r w:rsidRPr="00F313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ь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детей с ходьбой и бегом в колонне небольшими группами, на носках, пятках, в колонне по одному, с высоким подниманием колен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флажками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погремушками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1.Ходить и бегать небольшими группами за инструктором.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2.Учить ходить между 2мя линиями, сохраняя равновесие.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Ходьба с высоким подниманием коленв прямом направлении за инструктором.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2.Подпрыгивать на 2х ногах на месте.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1.Ходьба по бревну приставным шагом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Учить энергично, отталкивать мяч 2мя руками.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Ходьба по рейке, положенной на пол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2.Подлезать под шнур.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3.Катание мяча друг другу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«Бегите ко мне»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«Догони меня»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«Поймай комара»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свой домик»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«Мышки»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Спокойная ходьба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«Гуси идут домой»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Спокойная ходьба в колонне по одному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«Гуси идут домой»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Спокойная ходьба в колонне по одному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Упражнение на дыхание «Потушим свечи»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18" w:name="_Toc464513542"/>
      <w:bookmarkStart w:id="519" w:name="_Toc464513898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18"/>
      <w:bookmarkEnd w:id="519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20" w:name="_Toc464513543"/>
      <w:bookmarkStart w:id="521" w:name="_Toc464513899"/>
      <w:r w:rsidRPr="00F3132F">
        <w:rPr>
          <w:rFonts w:ascii="Times New Roman" w:hAnsi="Times New Roman" w:cs="Times New Roman"/>
          <w:b/>
          <w:bCs/>
        </w:rPr>
        <w:t>ОКТЯБРЬ (</w:t>
      </w:r>
      <w:r>
        <w:rPr>
          <w:rFonts w:ascii="Times New Roman" w:hAnsi="Times New Roman" w:cs="Times New Roman"/>
          <w:b/>
          <w:bCs/>
        </w:rPr>
        <w:t xml:space="preserve">вторая </w:t>
      </w:r>
      <w:r w:rsidRPr="00F3132F">
        <w:rPr>
          <w:rFonts w:ascii="Times New Roman" w:hAnsi="Times New Roman" w:cs="Times New Roman"/>
          <w:b/>
          <w:bCs/>
        </w:rPr>
        <w:t>младшая группа)</w:t>
      </w:r>
      <w:bookmarkEnd w:id="520"/>
      <w:bookmarkEnd w:id="521"/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2977"/>
        <w:gridCol w:w="272"/>
        <w:gridCol w:w="2421"/>
        <w:gridCol w:w="130"/>
        <w:gridCol w:w="2421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3" o:spid="_x0000_s1031" type="#_x0000_t32" style="position:absolute;left:0;text-align:left;margin-left:-2.2pt;margin-top:-3.2pt;width:87pt;height:58.05pt;z-index:251643392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Физическая культура: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умение ходить и бегать свободно, в колонне по одному, в разных направления, согласовывать движения, ориентироваться в пространстве, сохранять правильную осанку стоя, в движении, развивать навыки лазанья, ползания, умение энергично отталкиваться 2мя ногами и правильно приземляться, закреплять умение энергично отталкивать мячи при катании.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Здоровье: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своему телу, своему здоровью, здоровью других детей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en-US"/>
              </w:rPr>
              <w:t>Социализация: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3132F">
              <w:rPr>
                <w:rFonts w:ascii="Times New Roman" w:hAnsi="Times New Roman" w:cs="Times New Roman"/>
              </w:rPr>
              <w:t>развивать активность детей в двигательной деятельности, умение общаться спокойно, без крика.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Безопасность: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учить соблюдать правила безопасного передвижения в помещении и осторожно спускаться и подниматься по лестнице, держаться за перила.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A7A" w:rsidRPr="00F0667A">
        <w:trPr>
          <w:trHeight w:val="1174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развития интегративных качеств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к уровню развития интегративных качеств ребенка (на основе интеграции образовательных областей): умеет бегать, сохраняя равновесие, изменяя направление темп бега в соответствии с указаниями воспитателя, может катать мяч в заданном направлении, бросать мяч 2мя руками, проявляет положительные эмоции при физической активности, откликается на эмоции близких людей и друзей, делает попытки пожалеть сверстника, обнять его, помочь, имеет положительный настрой на соблюдение элементарных правил поведения в д/с.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Ходьба на носках, пятках, с выполнением заданий, бег врассыпную, в колонне,  по кругу, с изменением направления, останавливаться во время бега и ходьбы по сигналу воспитателя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малым мячом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флажками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1. Ходьба по ребристой доске с перешагиванием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2.Ползание на четвереньках между предметами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lang w:eastAsia="en-US"/>
              </w:rPr>
              <w:t>3.Упражнять в подпрыгивании на 2х ногах на месте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1.Во время ходьбы и бега останавливаться </w:t>
            </w:r>
            <w:r w:rsidRPr="00F3132F">
              <w:rPr>
                <w:rFonts w:ascii="Times New Roman" w:hAnsi="Times New Roman" w:cs="Times New Roman"/>
              </w:rPr>
              <w:br/>
              <w:t xml:space="preserve">на сигнал </w:t>
            </w:r>
            <w:r w:rsidRPr="00F3132F">
              <w:rPr>
                <w:rFonts w:ascii="Times New Roman" w:hAnsi="Times New Roman" w:cs="Times New Roman"/>
              </w:rPr>
              <w:br/>
              <w:t>воспитателя;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2. Перепрыгивание через веревочки, приземляясь на полусогнутые ноги.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3.Упражнять</w:t>
            </w:r>
            <w:r w:rsidRPr="00F3132F">
              <w:rPr>
                <w:rFonts w:ascii="Times New Roman" w:hAnsi="Times New Roman" w:cs="Times New Roman"/>
              </w:rPr>
              <w:br/>
              <w:t>в прокатывании мячей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Подлезать </w:t>
            </w:r>
            <w:r w:rsidRPr="00F3132F">
              <w:rPr>
                <w:rFonts w:ascii="Times New Roman" w:hAnsi="Times New Roman" w:cs="Times New Roman"/>
              </w:rPr>
              <w:br/>
              <w:t>под шнур.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spacing w:val="45"/>
              </w:rPr>
              <w:t>2.</w:t>
            </w:r>
            <w:r w:rsidRPr="00F3132F">
              <w:rPr>
                <w:rFonts w:ascii="Times New Roman" w:hAnsi="Times New Roman" w:cs="Times New Roman"/>
              </w:rPr>
              <w:t>Упражнять</w:t>
            </w:r>
            <w:r w:rsidRPr="00F3132F">
              <w:rPr>
                <w:rFonts w:ascii="Times New Roman" w:hAnsi="Times New Roman" w:cs="Times New Roman"/>
              </w:rPr>
              <w:br/>
              <w:t xml:space="preserve">в равновесии при ходьбе по уменьшенной площади 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Упражнять в прокатывании мячей.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Подлезание под шнур.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 Ходьба по уменьшенной площади.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3.Катание мяча в ворота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«Поезд»,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Солнышко и дождик»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«У медведя </w:t>
            </w:r>
            <w:r w:rsidRPr="00F3132F">
              <w:rPr>
                <w:rFonts w:ascii="Times New Roman" w:hAnsi="Times New Roman" w:cs="Times New Roman"/>
              </w:rPr>
              <w:br/>
              <w:t>во бору»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Воробушки и кот»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trHeight w:val="7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Звуковое упр.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«Кто как кричит?»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Пальчиковая гимн.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lang w:eastAsia="en-US"/>
              </w:rPr>
              <w:t>«Молоток»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Упражнение на дыхание «Потушим свечи»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Самомассаж «Ладошки»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22" w:name="_Toc464513544"/>
      <w:bookmarkStart w:id="523" w:name="_Toc464513900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22"/>
      <w:bookmarkEnd w:id="523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bookmarkStart w:id="524" w:name="_Toc464513545"/>
      <w:bookmarkStart w:id="525" w:name="_Toc464513901"/>
      <w:r w:rsidRPr="00F3132F">
        <w:rPr>
          <w:rFonts w:ascii="Times New Roman" w:hAnsi="Times New Roman" w:cs="Times New Roman"/>
          <w:b/>
          <w:bCs/>
        </w:rPr>
        <w:t>НОЯБРЬ (</w:t>
      </w:r>
      <w:r>
        <w:rPr>
          <w:rFonts w:ascii="Times New Roman" w:hAnsi="Times New Roman" w:cs="Times New Roman"/>
          <w:b/>
          <w:bCs/>
        </w:rPr>
        <w:t xml:space="preserve">вторая </w:t>
      </w:r>
      <w:r w:rsidRPr="00F3132F">
        <w:rPr>
          <w:rFonts w:ascii="Times New Roman" w:hAnsi="Times New Roman" w:cs="Times New Roman"/>
          <w:b/>
          <w:bCs/>
        </w:rPr>
        <w:t>младшая группа)</w:t>
      </w:r>
      <w:bookmarkEnd w:id="524"/>
      <w:bookmarkEnd w:id="525"/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2977"/>
        <w:gridCol w:w="2693"/>
        <w:gridCol w:w="2551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4" o:spid="_x0000_s1032" type="#_x0000_t32" style="position:absolute;left:0;text-align:left;margin-left:-2.2pt;margin-top:-3.2pt;width:87pt;height:58.05pt;z-index:251644416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Физическая культура:</w:t>
            </w:r>
            <w:r w:rsidRPr="00F3132F">
              <w:rPr>
                <w:rFonts w:ascii="Times New Roman" w:hAnsi="Times New Roman" w:cs="Times New Roman"/>
              </w:rPr>
              <w:t xml:space="preserve"> продолжать развивать разнообразные виды движений, совершенствовать основные движения, умение энергично отталкиваться двумя ногами </w:t>
            </w:r>
            <w:r w:rsidRPr="00F3132F">
              <w:rPr>
                <w:rFonts w:ascii="Times New Roman" w:hAnsi="Times New Roman" w:cs="Times New Roman"/>
              </w:rPr>
              <w:br/>
              <w:t xml:space="preserve">и правильно приземляться в прыжках </w:t>
            </w:r>
            <w:r w:rsidRPr="00F3132F">
              <w:rPr>
                <w:rFonts w:ascii="Times New Roman" w:hAnsi="Times New Roman" w:cs="Times New Roman"/>
              </w:rPr>
              <w:br/>
              <w:t>на месте; закреплять умение ползать, ловить мяч, брошенный воспитателем.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продолжать укреплять и охранять здоровье детей, создавать условия для систематического закаливания организма.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 xml:space="preserve"> развивать самостоятельность и творчество при выполнении физических упражнений, в подвижных играх, </w:t>
            </w:r>
            <w:r w:rsidRPr="00F3132F">
              <w:rPr>
                <w:rFonts w:ascii="Times New Roman" w:hAnsi="Times New Roman" w:cs="Times New Roman"/>
              </w:rPr>
              <w:br/>
              <w:t>поощрять игры, в которых развиваются навыки лазанья, ползания; игры с мячами.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помогать детям посредством речи взаимодействовать и налаживать контакты друг с другом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к уровню развития интегративных качеств ребенка (на основе интеграции образовательных областей): сохраняет равновесие при ходьбе и беге по ограниченной плоскости, может ползать на четвереньках, энергично отталкиваться в прыжках на 2х ногах, имеет элементарные представления о ценности здоровья, пользе закаливания, умеет взаимодействовать со сверстниками, ситуативно проявляет доброжелательное отношение к окружающим, умение делиться с товарищем; имеет опыт правильной оценки хороших и плохих поступков.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на носках, пятках, с выполнением заданий, в ходьбе колонной по одному; бег врассыпную, в колонне,  по кругу, с изменением направления,останавливаться во время бега и ходьбы по сигналу воспитателя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Смалым мячом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платочками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уменьшенной площади;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2.Прыжки через веревочки, положенные в ряд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на четвереньках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 Прыжки из обруча в обруч,приземляться на полусогнутые ноги.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spacing w:val="45"/>
              </w:rPr>
              <w:t>2.</w:t>
            </w:r>
            <w:r w:rsidRPr="00F3132F">
              <w:rPr>
                <w:rFonts w:ascii="Times New Roman" w:hAnsi="Times New Roman" w:cs="Times New Roman"/>
              </w:rPr>
              <w:t>Прокатывание мяча через ворота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бревну приставным шагом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tabs>
                <w:tab w:val="left" w:pos="2206"/>
              </w:tabs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Ловить мяч, брошенный инструктором, и бросать его назад;</w:t>
            </w:r>
          </w:p>
          <w:p w:rsidR="009C7A7A" w:rsidRPr="00F3132F" w:rsidRDefault="009C7A7A" w:rsidP="007D4654">
            <w:pPr>
              <w:tabs>
                <w:tab w:val="left" w:pos="2206"/>
              </w:tabs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 Ползать на четвереньках.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3.Прыжки вокруг предметов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Подлезать под дугу на четвереньках.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 Ходьба по уменьшенной площади, с перешагиванием через кубики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3.Метание мяча в горизонтальную цель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«Мыши в кладовой»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«Автомобили»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 ровненькой дорожке»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«Кот и мыши»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«Узнай по голосу»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«Пальчиковая гимн. «Моя семья»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«Найди, где спрятано»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«Где спрятался мышонок»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26" w:name="_Toc464513546"/>
      <w:bookmarkStart w:id="527" w:name="_Toc464513902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26"/>
      <w:bookmarkEnd w:id="527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bookmarkStart w:id="528" w:name="_Toc464513547"/>
      <w:bookmarkStart w:id="529" w:name="_Toc464513903"/>
      <w:r w:rsidRPr="00F3132F">
        <w:rPr>
          <w:rFonts w:ascii="Times New Roman" w:hAnsi="Times New Roman" w:cs="Times New Roman"/>
          <w:b/>
          <w:bCs/>
        </w:rPr>
        <w:t>ДЕКАБРЬ (</w:t>
      </w:r>
      <w:r>
        <w:rPr>
          <w:rFonts w:ascii="Times New Roman" w:hAnsi="Times New Roman" w:cs="Times New Roman"/>
          <w:b/>
          <w:bCs/>
        </w:rPr>
        <w:t xml:space="preserve">вторая </w:t>
      </w:r>
      <w:r w:rsidRPr="00F3132F">
        <w:rPr>
          <w:rFonts w:ascii="Times New Roman" w:hAnsi="Times New Roman" w:cs="Times New Roman"/>
          <w:b/>
          <w:bCs/>
        </w:rPr>
        <w:t>младшая группа)</w:t>
      </w:r>
      <w:bookmarkEnd w:id="528"/>
      <w:bookmarkEnd w:id="529"/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2977"/>
        <w:gridCol w:w="141"/>
        <w:gridCol w:w="2552"/>
        <w:gridCol w:w="142"/>
        <w:gridCol w:w="2409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5" o:spid="_x0000_s1033" type="#_x0000_t32" style="position:absolute;left:0;text-align:left;margin-left:-2.2pt;margin-top:-3.2pt;width:87pt;height:58.05pt;z-index:251645440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7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Физическая культура: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 xml:space="preserve"> </w:t>
            </w:r>
            <w:r w:rsidRPr="00F3132F">
              <w:rPr>
                <w:rFonts w:ascii="Times New Roman" w:hAnsi="Times New Roman" w:cs="Times New Roman"/>
              </w:rPr>
              <w:t xml:space="preserve">упражнять в ходьбе </w:t>
            </w:r>
            <w:r w:rsidRPr="00F3132F">
              <w:rPr>
                <w:rFonts w:ascii="Times New Roman" w:hAnsi="Times New Roman" w:cs="Times New Roman"/>
              </w:rPr>
              <w:br/>
              <w:t>и беге по кругу, врассыпную,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3132F">
              <w:rPr>
                <w:rFonts w:ascii="Times New Roman" w:hAnsi="Times New Roman" w:cs="Times New Roman"/>
              </w:rPr>
              <w:t xml:space="preserve">катании мяча, в подлезании под препятствие.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</w:t>
            </w:r>
            <w:r w:rsidRPr="00F3132F">
              <w:rPr>
                <w:rFonts w:ascii="Times New Roman" w:hAnsi="Times New Roman" w:cs="Times New Roman"/>
                <w:i/>
                <w:iCs/>
              </w:rPr>
              <w:t>:</w:t>
            </w:r>
            <w:r w:rsidRPr="00F3132F">
              <w:rPr>
                <w:rFonts w:ascii="Times New Roman" w:hAnsi="Times New Roman" w:cs="Times New Roman"/>
              </w:rPr>
              <w:t xml:space="preserve"> дать представление о том, что утренняя зарядка, игры, физ упражнения</w:t>
            </w:r>
            <w:r w:rsidRPr="00F3132F">
              <w:rPr>
                <w:rFonts w:ascii="Times New Roman" w:hAnsi="Times New Roman" w:cs="Times New Roman"/>
              </w:rPr>
              <w:br/>
              <w:t>вызывают хорошее настроение, познакомить</w:t>
            </w:r>
            <w:r w:rsidRPr="00F3132F">
              <w:rPr>
                <w:rFonts w:ascii="Times New Roman" w:hAnsi="Times New Roman" w:cs="Times New Roman"/>
              </w:rPr>
              <w:br/>
              <w:t>детей с упражнениями, укрепляющими различные органы организма, приучать детей находиться в помещении в облегченной одежде.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 xml:space="preserve"> постепенно вводить игры с более сложными правилами и сменой видов движений, поощрять попытки пожалеть сверстника, обнять его, помочь.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</w:t>
            </w:r>
            <w:r w:rsidRPr="00F3132F">
              <w:rPr>
                <w:rFonts w:ascii="Times New Roman" w:hAnsi="Times New Roman" w:cs="Times New Roman"/>
                <w:i/>
                <w:iCs/>
              </w:rPr>
              <w:t>:</w:t>
            </w:r>
            <w:r w:rsidRPr="00F3132F">
              <w:rPr>
                <w:rFonts w:ascii="Times New Roman" w:hAnsi="Times New Roman" w:cs="Times New Roman"/>
              </w:rPr>
              <w:t xml:space="preserve"> продолжать знакомить детей с элементарными правилами поведения </w:t>
            </w:r>
            <w:r w:rsidRPr="00F3132F">
              <w:rPr>
                <w:rFonts w:ascii="Times New Roman" w:hAnsi="Times New Roman" w:cs="Times New Roman"/>
              </w:rPr>
              <w:br/>
              <w:t>в детском саду.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диалогическую форму речи</w:t>
            </w:r>
          </w:p>
        </w:tc>
      </w:tr>
      <w:tr w:rsidR="009C7A7A" w:rsidRPr="00F0667A">
        <w:trPr>
          <w:trHeight w:val="1032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развития интегративных качеств: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к уровню развития интегративных качеств ребенка (на основе интеграции образовательных областей): умеет бегать, сохраняя равновесие, изменяя направление, темп бега в соответствии с указаниями воспитателя, сохраняет равновесие при ходьбе и беге по ограниченной плоскости, может ползать произвольным способом, катать мяч в заданном направлении, проявляет интерес к участию в совместных играх и физических упражнениях, проявляет умение взаимодействовать и ладить со сверстниками в непродолжительной совместной игре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71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 врассыпную, используя всю площадь зала, по кругу, с изменением направления; на носках, пятках, с выполнением заданий, ходьбаи бег колонной по одному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 мячом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погремушками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 Ходьба по доске, положенной на пол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из обруча в обруч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Прокатывание мяча друг другу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Перебрасывание мячей через веревочку вдаль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Подлезать под шнур.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3. Ходьба с перешагиванием через 3 набивных мячей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Ползание по туннелю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Метание мешочков вдаль.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веревочке, положенной на пол, змейкой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1.Ползание под дугой на четвереньках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через набивные мячи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Прокатывание мяча друг другу, через ворота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Наседка и цыплята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««Поезд»»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«Птички </w:t>
            </w:r>
            <w:r w:rsidRPr="00F3132F">
              <w:rPr>
                <w:rFonts w:ascii="Times New Roman" w:hAnsi="Times New Roman" w:cs="Times New Roman"/>
              </w:rPr>
              <w:br/>
              <w:t>и птенчики»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«Мыши и кот»,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Малоподвижныеигры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«Лошадки»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Дыхательные упражнения «Подуем на снежинку»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«Найдем птичку»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«Каравай»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30" w:name="_Toc464513548"/>
      <w:bookmarkStart w:id="531" w:name="_Toc464513904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30"/>
      <w:bookmarkEnd w:id="531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32" w:name="_Toc464513549"/>
      <w:bookmarkStart w:id="533" w:name="_Toc464513905"/>
      <w:r w:rsidRPr="00F3132F">
        <w:rPr>
          <w:rFonts w:ascii="Times New Roman" w:hAnsi="Times New Roman" w:cs="Times New Roman"/>
          <w:b/>
          <w:bCs/>
        </w:rPr>
        <w:t>ЯНВАРЬ (</w:t>
      </w:r>
      <w:r>
        <w:rPr>
          <w:rFonts w:ascii="Times New Roman" w:hAnsi="Times New Roman" w:cs="Times New Roman"/>
          <w:b/>
          <w:bCs/>
        </w:rPr>
        <w:t xml:space="preserve">вторая </w:t>
      </w:r>
      <w:r w:rsidRPr="00F3132F">
        <w:rPr>
          <w:rFonts w:ascii="Times New Roman" w:hAnsi="Times New Roman" w:cs="Times New Roman"/>
          <w:b/>
          <w:bCs/>
        </w:rPr>
        <w:t>младшая группа)</w:t>
      </w:r>
      <w:bookmarkEnd w:id="532"/>
      <w:bookmarkEnd w:id="533"/>
    </w:p>
    <w:tbl>
      <w:tblPr>
        <w:tblW w:w="1562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632"/>
        <w:gridCol w:w="3180"/>
        <w:gridCol w:w="80"/>
        <w:gridCol w:w="2410"/>
        <w:gridCol w:w="61"/>
        <w:gridCol w:w="2490"/>
        <w:gridCol w:w="3038"/>
      </w:tblGrid>
      <w:tr w:rsidR="009C7A7A" w:rsidRPr="00F0667A">
        <w:trPr>
          <w:jc w:val="center"/>
        </w:trPr>
        <w:tc>
          <w:tcPr>
            <w:tcW w:w="125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30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6" o:spid="_x0000_s1034" type="#_x0000_t32" style="position:absolute;left:0;text-align:left;margin-left:-1.95pt;margin-top:-3.2pt;width:87pt;height:58.05pt;z-index:251646464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Физическая культура: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ходьбе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и беге по кругу, врассыпную, в катании мяча, в подлезании под препятствие</w:t>
            </w: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.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Здоровье: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о том, что утренняя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зарядка, игры, физические упраж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нения вызывают хорошее настроение, познакомить детей с упражнениями, укрепляющими различные органы и организма, приучать детей находиться в помещении в облегченной одежде.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Социализация: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постепенно вводить игры с более сложными правилами и сменой видов движений, поощрять попытки пожалеть сверстника, обнять его, помочь.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продолжать знакомить детей с элементарными правилами поведения </w:t>
            </w:r>
            <w:r w:rsidRPr="00F3132F">
              <w:rPr>
                <w:rFonts w:ascii="Times New Roman" w:hAnsi="Times New Roman" w:cs="Times New Roman"/>
              </w:rPr>
              <w:br/>
              <w:t>в детском саду.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диалогическую форму речи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8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Планируемые результаты развития интегративных качеств</w:t>
            </w:r>
            <w:r w:rsidRPr="00F3132F">
              <w:rPr>
                <w:rFonts w:ascii="Times New Roman" w:hAnsi="Times New Roman" w:cs="Times New Roman"/>
              </w:rPr>
              <w:t>к уровню развития интегративных качеств ребенка (на основе интеграции образовательных областей): умеет бегать, сохраняя равновесие, изменяя направление, темп бега в соответствии с указаниями воспитателя, сохраняет равновесие при ходьбе и беге по ограниченной плоскости, может ползать произвольным способом, катать мяч в заданном направлении, проявляет интерес к участию в совместных играх и физ.упр., проявляет умение взаимодействовать и ладить со сверстниками в непосредственной совместной игре.</w:t>
            </w:r>
          </w:p>
        </w:tc>
        <w:tc>
          <w:tcPr>
            <w:tcW w:w="3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8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 между предметами на носках, пятках, врассыпную с нахождением своего места в колонне, с остановкой по сигналу; парами, с выполнением заданий</w:t>
            </w:r>
          </w:p>
        </w:tc>
        <w:tc>
          <w:tcPr>
            <w:tcW w:w="3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мячом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погремушками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платочками</w:t>
            </w:r>
          </w:p>
        </w:tc>
        <w:tc>
          <w:tcPr>
            <w:tcW w:w="3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1.Ходьба по наклонной доске(20см).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через предметы  (5см)</w:t>
            </w:r>
          </w:p>
          <w:p w:rsidR="009C7A7A" w:rsidRPr="00F3132F" w:rsidRDefault="009C7A7A" w:rsidP="007D4654">
            <w:pPr>
              <w:pStyle w:val="ParagraphStyle"/>
              <w:ind w:right="-30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Метание малого мяча в цель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с перешагиванием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на четвереньках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в длину с места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Лазание по гимнастической лесенке-стремянки.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Ходьба между предметами, высоко поднимая колени,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Прокатывать мяч друг другу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Метание мяча в вертикальную цель правой и левой рукой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2.Подлезать под шнур, не касаясь руками пола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 доске по гимнастической скамейке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Подвиж.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«Кролики»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«Трамвай»,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«Птички и птенчики»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«Мыши в кладовой»</w:t>
            </w:r>
          </w:p>
        </w:tc>
        <w:tc>
          <w:tcPr>
            <w:tcW w:w="3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trHeight w:val="18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«Ножки отдыхают».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Массаж стоп мячами ежиками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Дыхательные упражнения «Подуем на снежинку»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«Найдем птичку»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«Каравай»</w:t>
            </w:r>
          </w:p>
        </w:tc>
        <w:tc>
          <w:tcPr>
            <w:tcW w:w="30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34" w:name="_Toc464513550"/>
      <w:bookmarkStart w:id="535" w:name="_Toc464513906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34"/>
      <w:bookmarkEnd w:id="535"/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ФЕВРАЛЬ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вторая </w:t>
      </w:r>
      <w:r w:rsidRPr="00F3132F">
        <w:rPr>
          <w:rFonts w:ascii="Times New Roman" w:hAnsi="Times New Roman" w:cs="Times New Roman"/>
          <w:b/>
          <w:bCs/>
          <w:sz w:val="24"/>
          <w:szCs w:val="24"/>
        </w:rPr>
        <w:t>младшая группа)</w:t>
      </w:r>
    </w:p>
    <w:tbl>
      <w:tblPr>
        <w:tblW w:w="1562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1"/>
        <w:gridCol w:w="2410"/>
        <w:gridCol w:w="130"/>
        <w:gridCol w:w="2421"/>
        <w:gridCol w:w="3107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31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7" o:spid="_x0000_s1035" type="#_x0000_t32" style="position:absolute;left:0;text-align:left;margin-left:-2.2pt;margin-top:-3.2pt;width:87pt;height:58.05pt;z-index:251647488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Физическая культура:</w:t>
            </w:r>
            <w:r w:rsidRPr="00F3132F">
              <w:rPr>
                <w:rFonts w:ascii="Times New Roman" w:hAnsi="Times New Roman" w:cs="Times New Roman"/>
              </w:rPr>
              <w:t xml:space="preserve"> продолжать развивать разнообразные виды движений, совершенствовать основные движения, умение энергично отталкиваться двумя ногами </w:t>
            </w:r>
            <w:r w:rsidRPr="00F3132F">
              <w:rPr>
                <w:rFonts w:ascii="Times New Roman" w:hAnsi="Times New Roman" w:cs="Times New Roman"/>
              </w:rPr>
              <w:br/>
              <w:t xml:space="preserve">и правильно приземляться в прыжках </w:t>
            </w:r>
            <w:r w:rsidRPr="00F3132F">
              <w:rPr>
                <w:rFonts w:ascii="Times New Roman" w:hAnsi="Times New Roman" w:cs="Times New Roman"/>
              </w:rPr>
              <w:br/>
              <w:t>на месте; закреплять умение ползать, ловить мяч, брошенный воспитателем.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продолжать укреплять и охранять здоровье детей, создавать условия для систематического закаливания организма.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 xml:space="preserve"> развивать самостоятельность и творчество при выполнении физических упражнений, в подвижных играх, </w:t>
            </w:r>
            <w:r w:rsidRPr="00F3132F">
              <w:rPr>
                <w:rFonts w:ascii="Times New Roman" w:hAnsi="Times New Roman" w:cs="Times New Roman"/>
              </w:rPr>
              <w:br/>
              <w:t>поощрять игры, в которых развиваются навыки лазанья, ползания; игры с мячами.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помогать детям посредством речи взаимодействовать и налаживать контакты друг с другом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к уровню развития интегративных качеств ребенка (на основе интеграции образовательных областей): умеет бегать, изменяя направление, темп бега в соответствии с указаниями воспитателя, сохраняет равновесие при ходьбе по ограниченной плоскости, владеет соответствующими возрасту основными движениями, стремится самостоятельно выполнять элементарные поручения, преодолевать небольшие трудности, умеет занимать себя игрой</w:t>
            </w:r>
          </w:p>
        </w:tc>
        <w:tc>
          <w:tcPr>
            <w:tcW w:w="31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на носках, пятках, с выполнением заданий,  ходьба колонной по одному; бег врассыпную,  по кругу, с изменением направления и темпа движения,останавливаться во время бега и ходьбы по сигналу воспитателя</w:t>
            </w:r>
          </w:p>
        </w:tc>
        <w:tc>
          <w:tcPr>
            <w:tcW w:w="31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погремушками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платочками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31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 по ребристой  доске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с продвижением вперед.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Прокатывание мяча между кеглями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перешагивая через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Спрыгивание со скамейки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– мягкое приземление на полусогнутые ноги;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между предметами.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наклонной доске, спуск по лесенке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мяча друг другу;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3.Подлезание под дугу, не касаясь </w:t>
            </w:r>
            <w:r w:rsidRPr="00F3132F">
              <w:rPr>
                <w:rFonts w:ascii="Times New Roman" w:hAnsi="Times New Roman" w:cs="Times New Roman"/>
              </w:rPr>
              <w:br/>
              <w:t>руками пола.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боком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 мяча друг другу и ловля его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Подлезание под шнур, не касаясь руками пола.</w:t>
            </w:r>
          </w:p>
        </w:tc>
        <w:tc>
          <w:tcPr>
            <w:tcW w:w="31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«Кролики»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«Мой веселый, звонкий мяч»,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«Воробышки и автомобиль»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«Птички в гнездышках»</w:t>
            </w:r>
          </w:p>
        </w:tc>
        <w:tc>
          <w:tcPr>
            <w:tcW w:w="31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trHeight w:val="174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«Ножки отдыхают».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Массаж стоп мячами ежиками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Дыхательные упражнения «Подуем на снежинку»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«Лошадки»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      Дыхательные упраж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       «Задуем свечи»</w:t>
            </w:r>
          </w:p>
        </w:tc>
        <w:tc>
          <w:tcPr>
            <w:tcW w:w="31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36" w:name="_Toc464513551"/>
      <w:bookmarkStart w:id="537" w:name="_Toc464513907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36"/>
      <w:bookmarkEnd w:id="537"/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МАРТ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вторая </w:t>
      </w:r>
      <w:r w:rsidRPr="00F3132F">
        <w:rPr>
          <w:rFonts w:ascii="Times New Roman" w:hAnsi="Times New Roman" w:cs="Times New Roman"/>
          <w:b/>
          <w:bCs/>
          <w:sz w:val="24"/>
          <w:szCs w:val="24"/>
        </w:rPr>
        <w:t>младшая группа)</w:t>
      </w: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41"/>
        <w:gridCol w:w="2410"/>
        <w:gridCol w:w="153"/>
        <w:gridCol w:w="2268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8" o:spid="_x0000_s1036" type="#_x0000_t32" style="position:absolute;left:0;text-align:left;margin-left:-2.2pt;margin-top:-3.2pt;width:87pt;height:58.05pt;z-index:251648512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Физическая культура:</w:t>
            </w:r>
            <w:r w:rsidRPr="00F3132F">
              <w:rPr>
                <w:rFonts w:ascii="Times New Roman" w:hAnsi="Times New Roman" w:cs="Times New Roman"/>
              </w:rPr>
              <w:t xml:space="preserve"> продолжать развивать разнообразные виды движений, совершенствовать основные движения, умение энергично отталкиваться двумя ногами </w:t>
            </w:r>
            <w:r w:rsidRPr="00F3132F">
              <w:rPr>
                <w:rFonts w:ascii="Times New Roman" w:hAnsi="Times New Roman" w:cs="Times New Roman"/>
              </w:rPr>
              <w:br/>
              <w:t xml:space="preserve">и правильно приземляться в прыжках </w:t>
            </w:r>
            <w:r w:rsidRPr="00F3132F">
              <w:rPr>
                <w:rFonts w:ascii="Times New Roman" w:hAnsi="Times New Roman" w:cs="Times New Roman"/>
              </w:rPr>
              <w:br/>
              <w:t>на месте; закреплять умение ползать, ловить мяч, брошенный воспитателем.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продолжать укреплять и охранять здоровье детей, создавать условия для систематического закаливания организма.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 xml:space="preserve"> развивать самостоятельность и творчество при выполнении физических упражнений, в подвижных играх, </w:t>
            </w:r>
            <w:r w:rsidRPr="00F3132F">
              <w:rPr>
                <w:rFonts w:ascii="Times New Roman" w:hAnsi="Times New Roman" w:cs="Times New Roman"/>
              </w:rPr>
              <w:br/>
              <w:t>поощрять игры, в которых развиваются навыки лазанья, ползания; игры с мячами.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помогать детям посредством речи взаимодействовать и налаживать контакты друг с другом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Планируемые результаты развития интегративных качеств:</w:t>
            </w:r>
            <w:r w:rsidRPr="00F3132F">
              <w:rPr>
                <w:rFonts w:ascii="Times New Roman" w:hAnsi="Times New Roman" w:cs="Times New Roman"/>
              </w:rPr>
              <w:t xml:space="preserve"> к уровню развития интегративных качеств ребенка (на основе интеграции образовательных областей): умеет бегать, сохраняя равновесие, изменяя направление, темп бега в соответствии с указаниями воспитателя, может ползать на четвереньках, лазать по лесенке-стремянке произвольным способом, энергично отталкивается в прыжках на двух ногах, прыгает в длину, может катать мяч, ударять мячом об пол и ловить; проявляет положительные в самостоятельной двигательной деятельности, имеет элементарные представления о ценности здоровья, умеет действовать совместно в подвижных играх и физических упражнениях, согласовывать движения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на носках, пятках, с выполнением заданий,  ходьба колонной по одному; бег врассыпную,  по кругу, с изменением направления и темпа движения,останавливаться во время бега и ходьбы по сигналу воспитателя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флажками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Прыжки из обруча в обруч.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 Ходьбапо канату боком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3. Ползание в туннеле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Бросание мяча вверх, вниз, об пол и ловля его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приставным шагом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мяча друг другу.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Пролезание в обруч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с продвижением вперед</w:t>
            </w: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Ходьба по ограниченповерхности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 мяча через шнур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Лазание по гимн.стенке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канату приставным шагом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Метание в горизонтальную цель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Пролезание в обруч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 медведя во бору»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 xml:space="preserve">  «Лохматый пес»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«Мыши в кладовой»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«Воробушки и автомобиль»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trHeight w:val="1894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Дыхательные упражнения «Пчелки»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       Дыхательные упражнения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       «Надуем шарик»</w:t>
            </w: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«Угадай кто позвал»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Пальчиковая гимнастика «Семья»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38" w:name="_Toc464513552"/>
      <w:bookmarkStart w:id="539" w:name="_Toc464513908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38"/>
      <w:bookmarkEnd w:id="539"/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АПРЕЛЬ (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вторая </w:t>
      </w:r>
      <w:r w:rsidRPr="00F3132F">
        <w:rPr>
          <w:rFonts w:ascii="Times New Roman" w:hAnsi="Times New Roman" w:cs="Times New Roman"/>
          <w:b/>
          <w:bCs/>
          <w:sz w:val="24"/>
          <w:szCs w:val="24"/>
        </w:rPr>
        <w:t>младшая группа)</w:t>
      </w: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1"/>
        <w:gridCol w:w="2693"/>
        <w:gridCol w:w="2268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9" o:spid="_x0000_s1037" type="#_x0000_t32" style="position:absolute;left:0;text-align:left;margin-left:-2.2pt;margin-top:-3.2pt;width:87pt;height:58.05pt;z-index:251649536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0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Физическая культура:</w:t>
            </w:r>
            <w:r w:rsidRPr="00F3132F">
              <w:rPr>
                <w:rFonts w:ascii="Times New Roman" w:hAnsi="Times New Roman" w:cs="Times New Roman"/>
              </w:rPr>
              <w:t xml:space="preserve"> продолжать развивать разнообразные виды движений, совершенствовать основные движения, умение энергично отталкиваться двумя ногами </w:t>
            </w:r>
            <w:r w:rsidRPr="00F3132F">
              <w:rPr>
                <w:rFonts w:ascii="Times New Roman" w:hAnsi="Times New Roman" w:cs="Times New Roman"/>
              </w:rPr>
              <w:br/>
              <w:t xml:space="preserve">и правильно приземляться в прыжках </w:t>
            </w:r>
            <w:r w:rsidRPr="00F3132F">
              <w:rPr>
                <w:rFonts w:ascii="Times New Roman" w:hAnsi="Times New Roman" w:cs="Times New Roman"/>
              </w:rPr>
              <w:br/>
              <w:t>на месте; закреплять умение ползать, ловить мяч, брошенный воспитателем.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продолжать укреплять и охранять здоровье детей, создавать условия для систематического закаливания организма.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 xml:space="preserve"> развивать самостоятельность и творчество при выполнении физических упражнений, в подвижных играх, </w:t>
            </w:r>
            <w:r w:rsidRPr="00F3132F">
              <w:rPr>
                <w:rFonts w:ascii="Times New Roman" w:hAnsi="Times New Roman" w:cs="Times New Roman"/>
              </w:rPr>
              <w:br/>
              <w:t>поощрять игры, в которых развиваются навыки лазанья, ползания; игры с мячами.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помогать детям посредством речи взаимодействовать и налаживать контакты друг с другом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к уровню развития интегративных качеств ребенка (на основе интеграции образовательных областей): умеет ходить прямо, не шаркая ногами, сохраняя заданное воспитателем направление, сохраняет равновесие при ходьбе и беге по ограниченной плоскости, может бросать мяч и ловить двумя руками, владеет соответствующими возрасту основными движениями, готов соблюдать элементарные правила в совместных играх, интересуется предметами ближайшего окружения, их назначением, свойствами, обращается к воспитателю по имени и отчеству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на носках, пятках, с выполнением заданий,  ходьба колонной по одному; бег врассыпную,  по кругу, с изменением направления и темпа движения,останавливаться во время бега и ходьбы по сигналу воспитателя; учить работать вместе при игре с парашютом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платочками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Ходьба по гимнастической скамейке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 мяча друг другу и ловля его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Подлезание под шнур, не касаясь руками пола.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наклонной доске, спуск по лесенке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мяча друг другу;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3.Подлезание под дугу, не касаясь </w:t>
            </w:r>
            <w:r w:rsidRPr="00F3132F">
              <w:rPr>
                <w:rFonts w:ascii="Times New Roman" w:hAnsi="Times New Roman" w:cs="Times New Roman"/>
              </w:rPr>
              <w:br/>
              <w:t>руками пола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перешагивая через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Спрыгивание со скамейки на мат приземление на полусогнутые ноги;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между предметами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.4. Перебрасывание мяча друг другу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лестнице положенной на пол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мяча в ворота.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Пролезание в обруч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с продвижением вперед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«Солнышко и дождик»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«Поймай комара»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«Светофор и автомобили»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 медведя во бору»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trHeight w:val="960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«Кто ушел»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комарика»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«Парашют» Дует, дует ветерок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Дыхательные упражнения «Пчелки»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</w:rPr>
      </w:pPr>
      <w:bookmarkStart w:id="540" w:name="_Toc464513553"/>
      <w:bookmarkStart w:id="541" w:name="_Toc464513909"/>
      <w:r w:rsidRPr="00F3132F">
        <w:rPr>
          <w:rFonts w:ascii="Times New Roman" w:hAnsi="Times New Roman" w:cs="Times New Roman"/>
          <w:b/>
          <w:bCs/>
        </w:rPr>
        <w:t>КОМПЛЕКСНО-ТЕМАТИЧЕСКОЕ ПЛАНИРОВАНИЕ НОД ПО ФИЗИЧЕСКОЙ КУЛЬТУРЕ</w:t>
      </w:r>
      <w:bookmarkEnd w:id="540"/>
      <w:bookmarkEnd w:id="541"/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МАЙ (</w:t>
      </w:r>
      <w:r>
        <w:rPr>
          <w:rFonts w:ascii="Times New Roman" w:hAnsi="Times New Roman" w:cs="Times New Roman"/>
          <w:b/>
          <w:bCs/>
          <w:sz w:val="24"/>
          <w:szCs w:val="24"/>
        </w:rPr>
        <w:t>вторая младшая группа</w:t>
      </w:r>
      <w:r w:rsidRPr="00F3132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W w:w="1592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41"/>
        <w:gridCol w:w="2410"/>
        <w:gridCol w:w="12"/>
        <w:gridCol w:w="2409"/>
        <w:gridCol w:w="3402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10" o:spid="_x0000_s1038" type="#_x0000_t32" style="position:absolute;left:0;text-align:left;margin-left:-2.2pt;margin-top:-3.2pt;width:87pt;height:58.05pt;z-index:251650560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A2ADC" w:rsidRDefault="009C7A7A" w:rsidP="007D4654">
            <w:pPr>
              <w:pStyle w:val="ParagraphStyle"/>
              <w:rPr>
                <w:rFonts w:ascii="Times New Roman" w:hAnsi="Times New Roman" w:cs="Times New Roman"/>
                <w:sz w:val="23"/>
                <w:szCs w:val="23"/>
              </w:rPr>
            </w:pPr>
            <w:r w:rsidRPr="00FA2ADC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</w:rPr>
              <w:t>Физическая культура</w:t>
            </w:r>
            <w:r w:rsidRPr="00FA2ADC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>: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t xml:space="preserve"> закреплять умение ходить, сохраняя перекрестную координацию движений рук и ног, в колонне по одному, по кругу, врассыпную, с перешагиванием 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br/>
              <w:t>через предметы; бросать мяч вверх, вниз, об пол (землю), ловить его; ползать на четвереньках по прямой, лазать по лесенке-стремянке, развивать самостоятельность и творчество при выполнении физических упражнений, в подвижных играх. активность.</w:t>
            </w:r>
          </w:p>
          <w:p w:rsidR="009C7A7A" w:rsidRPr="00FA2ADC" w:rsidRDefault="009C7A7A" w:rsidP="007D4654">
            <w:pPr>
              <w:pStyle w:val="ParagraphStyle"/>
              <w:rPr>
                <w:rFonts w:ascii="Times New Roman" w:hAnsi="Times New Roman" w:cs="Times New Roman"/>
                <w:sz w:val="23"/>
                <w:szCs w:val="23"/>
              </w:rPr>
            </w:pPr>
            <w:r w:rsidRPr="00FA2ADC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</w:rPr>
              <w:t xml:space="preserve">Здоровье: 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t xml:space="preserve">воспитывать бережное отношение к своему телу, своему здоровью, здоровью других детей, формировать желание 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br/>
              <w:t>вести здоровый образ жизни.</w:t>
            </w:r>
          </w:p>
          <w:p w:rsidR="009C7A7A" w:rsidRPr="00FA2ADC" w:rsidRDefault="009C7A7A" w:rsidP="007D4654">
            <w:pPr>
              <w:pStyle w:val="ParagraphStyle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FA2ADC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</w:rPr>
              <w:t xml:space="preserve">Социализация: 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t>развивать активность детей в двигательной деятельности, организовывать игры со всеми детьми, развивать умение детей общаться спокойно, без крика.</w:t>
            </w:r>
          </w:p>
          <w:p w:rsidR="009C7A7A" w:rsidRPr="00FA2ADC" w:rsidRDefault="009C7A7A" w:rsidP="007D4654">
            <w:pPr>
              <w:pStyle w:val="ParagraphStyle"/>
              <w:rPr>
                <w:rFonts w:ascii="Times New Roman" w:hAnsi="Times New Roman" w:cs="Times New Roman"/>
                <w:sz w:val="23"/>
                <w:szCs w:val="23"/>
              </w:rPr>
            </w:pPr>
            <w:r w:rsidRPr="00FA2ADC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</w:rPr>
              <w:t xml:space="preserve">Коммуникация: 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t>развивать диалогическую форму речи.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ADC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</w:rPr>
              <w:t>Безопасность: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t xml:space="preserve"> не разговаривать с незнакомыми людьми и не брать у них угощения </w:t>
            </w:r>
            <w:r w:rsidRPr="00FA2ADC">
              <w:rPr>
                <w:rFonts w:ascii="Times New Roman" w:hAnsi="Times New Roman" w:cs="Times New Roman"/>
                <w:sz w:val="23"/>
                <w:szCs w:val="23"/>
              </w:rPr>
              <w:br/>
              <w:t>и различные предметы, сообщать воспитателю о появлении на участке незнакомого человека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к уровню развития интегративных качеств ребенка (на основе интеграции образовательных областей): умеет бегать, сохраняя равновесие, изменяя направление, темп бега в соответствии с указаниями воспитателя, может ползать на четвереньках, лазать по лесенке-стремянке, катать мяч в заданном направлении, бросать его двумя руками,  бросать его вверх 2–3 раза подряд и ловить; проявляет положительные эмоции при физической активности, в самостоятельной двигательной деятельности, доброжелательность, дружелюбие по отношению к окружающим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 парами, бег змейкой, на носках в чередовании с ходьбой, с изменением направления движения, высоко поднимая колени; широким шагом, с перекатом с пятки на носок, на низких четвереньках спиной вперед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На больших мячах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мячами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палками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малым мячом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на носках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в длину с разбега).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Метание малого мяча.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Ходьба по лесенке, положенной на пол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перешагивая через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на четвереньках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Перебрасывание мяча друг другу от груди.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на двух ногах с продвижением вперед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Ходьба по шнуру </w:t>
            </w:r>
            <w:r w:rsidRPr="00F3132F">
              <w:rPr>
                <w:rFonts w:ascii="Times New Roman" w:hAnsi="Times New Roman" w:cs="Times New Roman"/>
              </w:rPr>
              <w:br/>
              <w:t>(боком) руки на поясе.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Лазание по гимнастической стенке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Прокатывание мяча в ворота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 xml:space="preserve"> Прыжки из обруча в обруч.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2. Ходьбапо наклонной доске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3. Ползание в туннеле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Метание мешочков вдаль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«Светофор и автомобили»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 «Мыши в кладовой»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«Поймай комара»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 медведя во бору»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        Дыхательные           упражнения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  «Надуем шарик»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«Угадай кто позвал»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«Релаксация» «В лесу»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Дыхательные упражнения «Пчелки»</w:t>
            </w: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42" w:name="_Toc464513554"/>
      <w:bookmarkStart w:id="543" w:name="_Toc464513910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42"/>
      <w:bookmarkEnd w:id="543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bookmarkStart w:id="544" w:name="_Toc464513555"/>
      <w:bookmarkStart w:id="545" w:name="_Toc464513911"/>
      <w:r w:rsidRPr="00F3132F">
        <w:rPr>
          <w:rFonts w:ascii="Times New Roman" w:hAnsi="Times New Roman" w:cs="Times New Roman"/>
          <w:b/>
          <w:bCs/>
        </w:rPr>
        <w:t>СЕНТЯБРЬ (средняя группа)</w:t>
      </w:r>
      <w:bookmarkEnd w:id="544"/>
      <w:bookmarkEnd w:id="545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425"/>
        <w:gridCol w:w="2694"/>
        <w:gridCol w:w="2270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11" o:spid="_x0000_s1039" type="#_x0000_t32" style="position:absolute;left:0;text-align:left;margin-left:-2.2pt;margin-top:-3.2pt;width:87pt;height:58.8pt;z-index:251660800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формировать гигиенические навыки: умываться и мыть руки после физических упражнений и игр.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навыки безопасного поведения при выполнении бега, прыжков, подбрасывании мяча, проведении подвижной игры.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Труд:</w:t>
            </w:r>
            <w:r w:rsidRPr="00F3132F">
              <w:rPr>
                <w:rFonts w:ascii="Times New Roman" w:hAnsi="Times New Roman" w:cs="Times New Roman"/>
              </w:rPr>
              <w:t xml:space="preserve"> учить самостоятельно переодеваться на физкультурные занятия,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убирать свою одежду.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 ориентировки в пространстве при перестроениях, смене направления движения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владеет основными видами движений и выполняет команды «вперёд, назад, вверх, вниз», умеет строиться в колонну по одному и ориентироваться в пространстве; владеет умением прокатывать мяч в прямом направлении; самостоятельно выполняет гигиенические процедуры, соблюдает правила поведения при их выполнении; знает и соблюдает правила безопасности при проведении занятий в спортивном зале и на улице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по одному, высоко поднимая колени, с остановкой на сигнал «Стоп»; бег </w:t>
            </w:r>
            <w:r w:rsidRPr="00F3132F">
              <w:rPr>
                <w:rFonts w:ascii="Times New Roman" w:hAnsi="Times New Roman" w:cs="Times New Roman"/>
              </w:rPr>
              <w:br/>
              <w:t>в колонне, врассыпную с высоким подниманием коленей, перестроение в три звена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флажками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мячом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и бег между двумя параллельными линиями (длина – 3м, ширина – 15см).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с поворотом вправо и влево (вокруг обруча).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Ходьба и бег между двумя линиями </w:t>
            </w:r>
            <w:r w:rsidRPr="00F3132F">
              <w:rPr>
                <w:rFonts w:ascii="Times New Roman" w:hAnsi="Times New Roman" w:cs="Times New Roman"/>
              </w:rPr>
              <w:br/>
              <w:t>(ширина – 10см).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на двух ногах с продвижением вперед до флажка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Подпрыгивание на месте на двух ногах «Достань до предмета».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мячей друг другу, стоя на коленях.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Повтор подпрыгивания.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Ползание на четвереньках с подлезанием под дугу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Прокатывание мячей друг другу двумя руками, исходное положение – стоя на коленях.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Подлезание под шнур, не касаясь руками пола.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Подбрасывание мяча вверх и ловля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Подлезание под дугу, поточно 2 колоннами.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5. Прыжки на двух ногах между кеглями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Подлезание под шнур, не касаясь руками пола.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по ребристой доске, положенной на пол, руки на поясе.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Ходьба по скамейке </w:t>
            </w:r>
            <w:r w:rsidRPr="00F3132F">
              <w:rPr>
                <w:rFonts w:ascii="Times New Roman" w:hAnsi="Times New Roman" w:cs="Times New Roman"/>
              </w:rPr>
              <w:br/>
              <w:t>(высота – 15см), пере-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шагивая через кубики, руки на поясе.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4. Игровое упражнение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с прыжками на месте на двух ногах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себе пару»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«Пробеги тихо»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«Огуречик, огуречик»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«Подарки»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«Гуси идут купаться».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</w:t>
            </w:r>
            <w:r w:rsidRPr="00F3132F">
              <w:rPr>
                <w:rFonts w:ascii="Times New Roman" w:hAnsi="Times New Roman" w:cs="Times New Roman"/>
              </w:rPr>
              <w:br/>
              <w:t>по одному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«Карлики и великаны»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«Повторяй за мной».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с положением рук: за спиной, в стороны, за головой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«Пойдём в гости»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46" w:name="_Toc464513556"/>
      <w:bookmarkStart w:id="547" w:name="_Toc464513912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46"/>
      <w:bookmarkEnd w:id="547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48" w:name="_Toc464513557"/>
      <w:bookmarkStart w:id="549" w:name="_Toc464513913"/>
      <w:r w:rsidRPr="00F3132F">
        <w:rPr>
          <w:rFonts w:ascii="Times New Roman" w:hAnsi="Times New Roman" w:cs="Times New Roman"/>
          <w:b/>
          <w:bCs/>
        </w:rPr>
        <w:t>ОКТЯБРЬ (средняя группа)</w:t>
      </w:r>
      <w:bookmarkEnd w:id="548"/>
      <w:bookmarkEnd w:id="549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425"/>
        <w:gridCol w:w="2694"/>
        <w:gridCol w:w="2270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12" o:spid="_x0000_s1040" type="#_x0000_t32" style="position:absolute;left:0;text-align:left;margin-left:-2.2pt;margin-top:-3.2pt;width:87pt;height:58.05pt;z-index:251661824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 xml:space="preserve"> </w:t>
            </w:r>
            <w:r w:rsidRPr="00F3132F">
              <w:rPr>
                <w:rFonts w:ascii="Times New Roman" w:hAnsi="Times New Roman" w:cs="Times New Roman"/>
              </w:rPr>
              <w:t>рассказывать о пользе утренней гимнастики и гимнастики после сна, приучать детей к ежедневному выполнению комплексов упражнений гимнастики.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 xml:space="preserve"> </w:t>
            </w:r>
            <w:r w:rsidRPr="00F3132F">
              <w:rPr>
                <w:rFonts w:ascii="Times New Roman" w:hAnsi="Times New Roman" w:cs="Times New Roman"/>
              </w:rPr>
              <w:t>обсуждать пользу утренней гимнастики в детском саду и дома, поощрять высказывания детей.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Познание:</w:t>
            </w:r>
            <w:r w:rsidRPr="00F3132F">
              <w:rPr>
                <w:rFonts w:ascii="Times New Roman" w:hAnsi="Times New Roman" w:cs="Times New Roman"/>
              </w:rPr>
              <w:t xml:space="preserve"> развивать глазомер и ритмичность шага при перешагивании через бруски.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Музыка: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 xml:space="preserve"> </w:t>
            </w:r>
            <w:r w:rsidRPr="00F3132F">
              <w:rPr>
                <w:rFonts w:ascii="Times New Roman" w:hAnsi="Times New Roman" w:cs="Times New Roman"/>
              </w:rPr>
              <w:t>разучивать упражнения под музыку в разном темпе, проводить музыкальные игры.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Труд: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учить готовить инвентарь перед началом проведения занятий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и игр</w:t>
            </w:r>
          </w:p>
        </w:tc>
      </w:tr>
      <w:tr w:rsidR="009C7A7A" w:rsidRPr="00F0667A">
        <w:trPr>
          <w:trHeight w:val="1174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знает о пользе утренней зарядки и зарядки после сна; ориентируется в пространстве при изменении направления движения, при ходьбе и беге между предметами; умеет выполнять дыхательные упражнения при ходьбе на повышенной опоре; выразительно и пластично выполняет движения игры «Мыши за котом» и танцевальные движения  игры «Чудо-остров»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 в колонне с изменением направления; бег между предметами; ходьба с перешагиванием через бруски; ходьба врассыпную, на сигнал – построение в шеренгу; с перешагиванием через шнуры, на пятках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Со скакалками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султанчиками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Ходьба по гимнастической скамейке, </w:t>
            </w:r>
            <w:r w:rsidRPr="00F3132F">
              <w:rPr>
                <w:rFonts w:ascii="Times New Roman" w:hAnsi="Times New Roman" w:cs="Times New Roman"/>
              </w:rPr>
              <w:br/>
              <w:t>на середине – присесть.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до предмета.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Ходьба по гимнастической скамейке </w:t>
            </w:r>
            <w:r w:rsidRPr="00F3132F">
              <w:rPr>
                <w:rFonts w:ascii="Times New Roman" w:hAnsi="Times New Roman" w:cs="Times New Roman"/>
              </w:rPr>
              <w:br/>
              <w:t>с мешочком на голове.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на двух ногах до шнура, перепрыгнуть и пойти дальше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Прыжки на двух ногах из обруча в обруч.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мяча друг другу, исходное положение – стоя на коленях.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Прокатывание мяча </w:t>
            </w:r>
            <w:r w:rsidRPr="00F3132F">
              <w:rPr>
                <w:rFonts w:ascii="Times New Roman" w:hAnsi="Times New Roman" w:cs="Times New Roman"/>
              </w:rPr>
              <w:br/>
              <w:t>по мостику двумя руками перед собой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Подбрасывание мяча вверх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Подлезание под дуги.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доске (ширина – 15см) с перешагиванием через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на двух ногах между набивными мячами, положенными в две линии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Подлезание под шнур (40см) с мячом в руках, не касаясь руками пола.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мяча по дорожке.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Ходьба по скамейке </w:t>
            </w:r>
            <w:r w:rsidRPr="00F3132F">
              <w:rPr>
                <w:rFonts w:ascii="Times New Roman" w:hAnsi="Times New Roman" w:cs="Times New Roman"/>
              </w:rPr>
              <w:br/>
              <w:t>с перешагиванием через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Игровое задание «Кто быстрее» (прыжки на двух ногах с продвижением вперед, фронтально)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«Кот и мыши»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«Цветные автомобили»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«Совушка», «Огуречик»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 – весёлые ребята», «Карусель»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«Мыши за котом».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за «котом» как «мыши», чередование </w:t>
            </w:r>
            <w:r w:rsidRPr="00F3132F">
              <w:rPr>
                <w:rFonts w:ascii="Times New Roman" w:hAnsi="Times New Roman" w:cs="Times New Roman"/>
              </w:rPr>
              <w:br/>
              <w:t>с обычной ходьбой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«Чудо-остров».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Танцевальные движения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 промолчи»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«Прогулка в лес».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</w:t>
            </w:r>
            <w:r w:rsidRPr="00F3132F">
              <w:rPr>
                <w:rFonts w:ascii="Times New Roman" w:hAnsi="Times New Roman" w:cs="Times New Roman"/>
              </w:rPr>
              <w:br/>
              <w:t>по одному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spacing w:beforeAutospacing="0" w:after="0" w:afterAutospacing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7A7A" w:rsidRPr="00F3132F" w:rsidRDefault="009C7A7A" w:rsidP="007D4654">
      <w:pPr>
        <w:spacing w:beforeAutospacing="0" w:after="0" w:afterAutospacing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50" w:name="_Toc464513558"/>
      <w:bookmarkStart w:id="551" w:name="_Toc464513914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50"/>
      <w:bookmarkEnd w:id="551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52" w:name="_Toc464513559"/>
      <w:bookmarkStart w:id="553" w:name="_Toc464513915"/>
      <w:r w:rsidRPr="00F3132F">
        <w:rPr>
          <w:rFonts w:ascii="Times New Roman" w:hAnsi="Times New Roman" w:cs="Times New Roman"/>
          <w:b/>
          <w:bCs/>
        </w:rPr>
        <w:t>НОЯБРЬ (средняя группа)</w:t>
      </w:r>
      <w:bookmarkEnd w:id="552"/>
      <w:bookmarkEnd w:id="553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425"/>
        <w:gridCol w:w="2694"/>
        <w:gridCol w:w="2270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13" o:spid="_x0000_s1041" type="#_x0000_t32" style="position:absolute;left:0;text-align:left;margin-left:-2.2pt;margin-top:-3.2pt;width:87pt;height:58.05pt;z-index:251662848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u w:val="single"/>
              </w:rPr>
              <w:t>Здоровье: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u w:val="single"/>
              </w:rPr>
              <w:t>Коммуникация: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 обсуждать пользу закаливания, поощрять речевую активность.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u w:val="single"/>
              </w:rPr>
            </w:pP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u w:val="single"/>
              </w:rPr>
              <w:t>Безопасность: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Познание:</w:t>
            </w:r>
            <w:r w:rsidRPr="00CA3A63">
              <w:rPr>
                <w:rFonts w:ascii="Times New Roman" w:hAnsi="Times New Roman" w:cs="Times New Roman"/>
              </w:rPr>
              <w:t xml:space="preserve"> учить двигаться в заданном направлении по сигналу: вперёд – назад, вверх-вниз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Планируемые результаты развития интегративных качеств: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знает о пользе закаливания и проявляет интерес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Ходьба и бег по кругу, бег между предметами,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Без предметов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Со скакалками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С кубиками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С султанчиками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CA3A63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1. Прыжки на двух ногах через шнуры.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2. Перебрасывание мячей двумя руками снизу (расстояние 1,5м).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3. Прыжки на двух ногах, с продвижением вперед, перепрыгивая через шнуры.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4. Перебрасывание мячей друг другу двумя руками из-за головы (расстояние 2м)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1. Ходьба по гимнастической скамейке, перешагивая через кубики.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2. Ползание по гимнастической скамейке на животе, подтягиваясь руками, хват с боков.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3. Ходьба по гимнастической скамейке с поворотом на середине.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4. Прыжки на двух ногах до кубика (расстояние 3м)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1. Ходьба по шнуру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br/>
              <w:t>(прямо), приставляя пятку одной ноги к носку другой, руки на поясе.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2. Прыжки через бруски (взмах рук).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3. Ходьба по шнуру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br/>
              <w:t>(по кругу).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4. Прыжки через бруски.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5. Прокатывание мяча между предметами, поставленными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br/>
              <w:t>в одну линию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1. Ходьба по гимнастической скамейке с мешочком на голове, руки на поясе.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2. Перебрасывание мяча вверх и ловля его двумя руками.</w:t>
            </w:r>
          </w:p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3. Игра «Переправься через болото». Подвижная игра «Ножки». Игровое задание «Сбей кеглю»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C7A7A" w:rsidRPr="00CA3A63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«Самолёты», «Быстрей к своему флажку»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«Цветные автомобили»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«Лиса в курятнике»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«У ребят порядок…»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7A7A" w:rsidRPr="00CA3A63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«Угадай по голосу»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«На параде».</w:t>
            </w:r>
          </w:p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Ходьба в колонне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 одному за ведущим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br/>
              <w:t>с флажком в руках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«Найдём цыплёнка»,</w:t>
            </w:r>
          </w:p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«Найди, где спрятано»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>«Альпинисты».</w:t>
            </w:r>
          </w:p>
          <w:p w:rsidR="009C7A7A" w:rsidRPr="00CA3A63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A63">
              <w:rPr>
                <w:rFonts w:ascii="Times New Roman" w:hAnsi="Times New Roman" w:cs="Times New Roman"/>
                <w:sz w:val="22"/>
                <w:szCs w:val="22"/>
              </w:rPr>
              <w:t xml:space="preserve">Ходьба вверх и вниз </w:t>
            </w:r>
            <w:r w:rsidRPr="00CA3A63">
              <w:rPr>
                <w:rFonts w:ascii="Times New Roman" w:hAnsi="Times New Roman" w:cs="Times New Roman"/>
                <w:sz w:val="22"/>
                <w:szCs w:val="22"/>
              </w:rPr>
              <w:br/>
              <w:t>(«в гору и с горы»)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CA3A63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7A7A" w:rsidRPr="00F3132F" w:rsidRDefault="009C7A7A" w:rsidP="007D4654">
      <w:pPr>
        <w:spacing w:beforeAutospacing="0" w:after="0" w:afterAutospacing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7A7A" w:rsidRPr="00F3132F" w:rsidRDefault="009C7A7A" w:rsidP="007D4654">
      <w:pPr>
        <w:spacing w:beforeAutospacing="0" w:after="0" w:afterAutospacing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54" w:name="_Toc464513560"/>
      <w:bookmarkStart w:id="555" w:name="_Toc464513916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54"/>
      <w:bookmarkEnd w:id="555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bookmarkStart w:id="556" w:name="_Toc464513561"/>
      <w:bookmarkStart w:id="557" w:name="_Toc464513917"/>
      <w:r w:rsidRPr="00F3132F">
        <w:rPr>
          <w:rFonts w:ascii="Times New Roman" w:hAnsi="Times New Roman" w:cs="Times New Roman"/>
          <w:b/>
          <w:bCs/>
        </w:rPr>
        <w:t>ДЕКАБРЬ (средняя группа)</w:t>
      </w:r>
      <w:bookmarkEnd w:id="556"/>
      <w:bookmarkEnd w:id="557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425"/>
        <w:gridCol w:w="2694"/>
        <w:gridCol w:w="2270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14" o:spid="_x0000_s1042" type="#_x0000_t32" style="position:absolute;left:0;text-align:left;margin-left:-2.2pt;margin-top:-3.2pt;width:87pt;height:58.05pt;z-index:251663872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рассказывать о пользе дыхательных упражнений, приучать детей к ежедневному  выполнению упражнений на дыхание по методике А. Стрельниковой.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обсуждать с детьми виды дыхательных упражнений и технику их выполнения.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</w:t>
            </w:r>
            <w:r w:rsidRPr="00F3132F">
              <w:rPr>
                <w:rFonts w:ascii="Times New Roman" w:hAnsi="Times New Roman" w:cs="Times New Roman"/>
                <w:b/>
                <w:bCs/>
                <w:u w:val="single"/>
              </w:rPr>
              <w:t>:</w:t>
            </w:r>
            <w:r w:rsidRPr="00F3132F">
              <w:rPr>
                <w:rFonts w:ascii="Times New Roman" w:hAnsi="Times New Roman" w:cs="Times New Roman"/>
              </w:rPr>
              <w:t xml:space="preserve"> учить технике безопасного выполнения прыжков со скамейки и бега на повышенной опоре.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Социализация: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 ролевого поведения  при проведении игр и умение объединяться в игре со сверстниками</w:t>
            </w:r>
          </w:p>
        </w:tc>
      </w:tr>
      <w:tr w:rsidR="009C7A7A" w:rsidRPr="00F0667A">
        <w:trPr>
          <w:trHeight w:val="1032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владеет техникой выполнения дыхательных упражнений по методике А. Стрельниковой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71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 в колонне по одному, перестроение в пары на месте, в три звена, между предметами (поставленными врассыпную), по гимнастической скамейке. Ходьба с поворотами на углах, со сменой ведущего. Бег врассыпную с нахождением своего места в колонне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малым мячом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султанчиками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Прыжки со скамейки (20см).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мячей между набивными мячами.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со скамейки (25см).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Прокатывание мячей между предметами.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5. Ходьба и бег по ограниченной площади опоры (20см)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Перебрасывание мячей друг другу двумя руками снизу.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на четвереньках по гимнастической скамейке.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3. Ходьба с перешагиванием через 5–6 набивных мячей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Ползание по наклонной доске на четвереньках, хват с боков </w:t>
            </w:r>
            <w:r w:rsidRPr="00F3132F">
              <w:rPr>
                <w:rFonts w:ascii="Times New Roman" w:hAnsi="Times New Roman" w:cs="Times New Roman"/>
              </w:rPr>
              <w:br/>
              <w:t>(вверх, вниз).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по скамейке, руки на поясе.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гимнастической скамейке, на середине присесть, хлопок руками, встать и пройти дальше.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Прыжки на двух ногах из обруча в обруч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гимнастич. скамейке (на середине сделать поворот кругом).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Перепрыг. через кубики на двух ногах.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c перешагиван. через рейки лестницы высотой 25см от пола.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Перебрасывание мяча друг другу стоя в шеренгах (2 раза снизу).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5. Спрыгивание с гимнастической скамейки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«Трамвай», «Карусели»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«Поезд»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«Птичка в гнезде», «Птенчики»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«Котята и щенята»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«Катаемся на лыжах».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</w:t>
            </w:r>
            <w:r w:rsidRPr="00F3132F">
              <w:rPr>
                <w:rFonts w:ascii="Times New Roman" w:hAnsi="Times New Roman" w:cs="Times New Roman"/>
              </w:rPr>
              <w:br/>
              <w:t>по одному с выполнением дыхательных упражнений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«Тише, мыши…».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обычным шагом и на носках с задержкой дыхания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«Прогулка в лес».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</w:t>
            </w:r>
            <w:r w:rsidRPr="00F3132F">
              <w:rPr>
                <w:rFonts w:ascii="Times New Roman" w:hAnsi="Times New Roman" w:cs="Times New Roman"/>
              </w:rPr>
              <w:br/>
              <w:t>по одному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«Не боюсь»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58" w:name="_Toc464513562"/>
      <w:bookmarkStart w:id="559" w:name="_Toc464513918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58"/>
      <w:bookmarkEnd w:id="559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60" w:name="_Toc464513563"/>
      <w:bookmarkStart w:id="561" w:name="_Toc464513919"/>
      <w:r w:rsidRPr="00F3132F">
        <w:rPr>
          <w:rFonts w:ascii="Times New Roman" w:hAnsi="Times New Roman" w:cs="Times New Roman"/>
          <w:b/>
          <w:bCs/>
        </w:rPr>
        <w:t>ЯНВАРЬ (средняя группа)</w:t>
      </w:r>
      <w:bookmarkEnd w:id="560"/>
      <w:bookmarkEnd w:id="561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2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425"/>
        <w:gridCol w:w="2694"/>
        <w:gridCol w:w="2409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15" o:spid="_x0000_s1043" type="#_x0000_t32" style="position:absolute;left:0;text-align:left;margin-left:-1.95pt;margin-top:-3.2pt;width:87pt;height:58.05pt;z-index:251664896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рассказывать о пользе массажа стопы, учить детей ходить босиком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по ребристой поверхности.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массажа и самомассажа различных частей тела, формировать словарь.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Труд:</w:t>
            </w:r>
            <w:r w:rsidRPr="00F3132F">
              <w:rPr>
                <w:rFonts w:ascii="Times New Roman" w:hAnsi="Times New Roman" w:cs="Times New Roman"/>
              </w:rPr>
              <w:t xml:space="preserve">учить правильно подбирать предметы для сюжетно-ролевых </w:t>
            </w:r>
            <w:r w:rsidRPr="00F3132F">
              <w:rPr>
                <w:rFonts w:ascii="Times New Roman" w:hAnsi="Times New Roman" w:cs="Times New Roman"/>
              </w:rPr>
              <w:br/>
              <w:t>и подвижных игр.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>формировать умение владеть способом ролевого поведения в игре и считаться с интересами товарищей.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двигаться в заданном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направлении, используя систему отсчёта.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Музыка: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учить выполнять движения, отвечающие характеру музыки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 со сменой ведущего и в разных направлениях; знает понятие «дистанция» и умеет её соблюдать; владеет навыком самомассажа, умеет рассказать о пользе ходьбы по ребристой поверхности босиком; выполняет танцевальные движения с учётом характера музыки, проявляет интерес к участию в музыкальных играх</w:t>
            </w:r>
          </w:p>
        </w:tc>
        <w:tc>
          <w:tcPr>
            <w:tcW w:w="2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в колонне по одному, между предметами на носках. Бег между предметами, врассыпную с нахождением своего места в колонне, с остановкой по сигналу; со сменой ведущего, с выполнением заданий</w:t>
            </w:r>
          </w:p>
        </w:tc>
        <w:tc>
          <w:tcPr>
            <w:tcW w:w="2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мячом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веревкой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Отбивание мяча одной рукой о пол </w:t>
            </w:r>
            <w:r w:rsidRPr="00F3132F">
              <w:rPr>
                <w:rFonts w:ascii="Times New Roman" w:hAnsi="Times New Roman" w:cs="Times New Roman"/>
              </w:rPr>
              <w:br/>
              <w:t>(4–5 раз), ловля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(ноги врозь, ноги вместе) вдоль каната поточно.</w:t>
            </w:r>
          </w:p>
          <w:p w:rsidR="009C7A7A" w:rsidRPr="00F3132F" w:rsidRDefault="009C7A7A" w:rsidP="007D4654">
            <w:pPr>
              <w:pStyle w:val="ParagraphStyle"/>
              <w:ind w:right="-30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на носках между кеглями, поставленными в один ряд.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4. Перебрасывание мячей друг другу </w:t>
            </w:r>
            <w:r w:rsidRPr="00F3132F">
              <w:rPr>
                <w:rFonts w:ascii="Times New Roman" w:hAnsi="Times New Roman" w:cs="Times New Roman"/>
              </w:rPr>
              <w:br/>
              <w:t>(руки внизу)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Отбивание мяча о пол (10–12 раз) фронтально по подгруппам.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Ползание по гимнастической скамейке </w:t>
            </w:r>
            <w:r w:rsidRPr="00F3132F">
              <w:rPr>
                <w:rFonts w:ascii="Times New Roman" w:hAnsi="Times New Roman" w:cs="Times New Roman"/>
              </w:rPr>
              <w:br/>
              <w:t xml:space="preserve">на ладонях и ступнях </w:t>
            </w:r>
            <w:r w:rsidRPr="00F3132F">
              <w:rPr>
                <w:rFonts w:ascii="Times New Roman" w:hAnsi="Times New Roman" w:cs="Times New Roman"/>
              </w:rPr>
              <w:br/>
              <w:t>(2–3 раза).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на двух ногах вдоль шнура, перепрыгивая через него слева и справа (2–3 раза)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Подлезание под шнур боком, не касаясь руками пола.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между предметами, высоко поднимая колени.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гимнастической скамейке, на середине – приседание, встать и пройти дальше, спрыгнуть.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4. Прыжки в высоту </w:t>
            </w:r>
            <w:r w:rsidRPr="00F3132F">
              <w:rPr>
                <w:rFonts w:ascii="Times New Roman" w:hAnsi="Times New Roman" w:cs="Times New Roman"/>
              </w:rPr>
              <w:br/>
              <w:t>с места «Достань до предмета»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на середине сделать поворот кругом и пройти дальше, спрыгнуть.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Перешагивание через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с перешагиванием через рейки лестницы (высота 25см от пола).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Перебрасывание мячей друг другу, стоя в шеренгах (руки внизу)</w:t>
            </w:r>
          </w:p>
        </w:tc>
        <w:tc>
          <w:tcPr>
            <w:tcW w:w="2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себе пару»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«Самолёты»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«Цветные автомобили»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«Котята и щенята»</w:t>
            </w:r>
          </w:p>
        </w:tc>
        <w:tc>
          <w:tcPr>
            <w:tcW w:w="2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«Ножки отдыхают».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по ребристой доске (босиком)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«Зимушка-зима».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Танцевальные движения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«Путешествие по реке».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по «змейкой» </w:t>
            </w:r>
            <w:r w:rsidRPr="00F3132F">
              <w:rPr>
                <w:rFonts w:ascii="Times New Roman" w:hAnsi="Times New Roman" w:cs="Times New Roman"/>
              </w:rPr>
              <w:br/>
              <w:t>по верёвке, по косичке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«Где спрятано?», «Кто назвал?»</w:t>
            </w:r>
          </w:p>
        </w:tc>
        <w:tc>
          <w:tcPr>
            <w:tcW w:w="24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62" w:name="_Toc464513564"/>
      <w:bookmarkStart w:id="563" w:name="_Toc464513920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62"/>
      <w:bookmarkEnd w:id="563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64" w:name="_Toc464513565"/>
      <w:bookmarkStart w:id="565" w:name="_Toc464513921"/>
      <w:r w:rsidRPr="00F3132F">
        <w:rPr>
          <w:rFonts w:ascii="Times New Roman" w:hAnsi="Times New Roman" w:cs="Times New Roman"/>
          <w:b/>
          <w:bCs/>
        </w:rPr>
        <w:t>ФЕВРАЛЬ (средняя группа)</w:t>
      </w:r>
      <w:bookmarkEnd w:id="564"/>
      <w:bookmarkEnd w:id="565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567"/>
        <w:gridCol w:w="2552"/>
        <w:gridCol w:w="2270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_x0000_s1044" type="#_x0000_t32" style="position:absolute;left:0;text-align:left;margin-left:-2.2pt;margin-top:-3.2pt;width:87pt;height:58.05pt;z-index:251665920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учить прикрывать рот платком при кашле и обращаться </w:t>
            </w:r>
            <w:r w:rsidRPr="00F3132F">
              <w:rPr>
                <w:rFonts w:ascii="Times New Roman" w:hAnsi="Times New Roman" w:cs="Times New Roman"/>
              </w:rPr>
              <w:br/>
              <w:t>к взрослым при заболевании.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Труд:</w:t>
            </w:r>
            <w:r w:rsidRPr="00F3132F">
              <w:rPr>
                <w:rFonts w:ascii="Times New Roman" w:hAnsi="Times New Roman" w:cs="Times New Roman"/>
              </w:rPr>
              <w:t>учить само-стоятельно готовить и убирать место проведения занятий и игр.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 оценки поведения своего </w:t>
            </w:r>
            <w:r w:rsidRPr="00F3132F">
              <w:rPr>
                <w:rFonts w:ascii="Times New Roman" w:hAnsi="Times New Roman" w:cs="Times New Roman"/>
              </w:rPr>
              <w:br/>
              <w:t xml:space="preserve">и сверстников </w:t>
            </w:r>
            <w:r w:rsidRPr="00F3132F">
              <w:rPr>
                <w:rFonts w:ascii="Times New Roman" w:hAnsi="Times New Roman" w:cs="Times New Roman"/>
              </w:rPr>
              <w:br/>
              <w:t>во время проведения игр.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учить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определять поло-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жение предметов в пространстве по отношению к себе: впереди-сзади, вверху-внизу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умеет соблюдать правила безопасности во время ходьбы и бега с изменением направления, по наклонной доске, перепрыгивая через шнуры; умеет проявлять инициативу в подготовке и уборке места проведения занятий и игр; умеет считаться с интересами товарищей и соблюдать правила подвижной или спортивной игры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в колонне по одному, с выполнением заданий, на носках, на пятках, по кругу, взявшись за руки. Ходьба и бег между мячами. Бег врассыпную с остановкой, перестроение в звенья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мячом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гантелями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Прыжки на двух ногах из обруча </w:t>
            </w:r>
            <w:r w:rsidRPr="00F3132F">
              <w:rPr>
                <w:rFonts w:ascii="Times New Roman" w:hAnsi="Times New Roman" w:cs="Times New Roman"/>
              </w:rPr>
              <w:br/>
              <w:t>в обруч.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Прокатывание мяча между предметами.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Прыжки через короткие шнуры </w:t>
            </w:r>
            <w:r w:rsidRPr="00F3132F">
              <w:rPr>
                <w:rFonts w:ascii="Times New Roman" w:hAnsi="Times New Roman" w:cs="Times New Roman"/>
              </w:rPr>
              <w:br/>
              <w:t>(6–8 шт.).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4. Ходьба по скамейке на носках (бег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со спрыгиванием)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Перебрасыв. мяча друг другу двумя руками из-за головы.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Метание мешочков </w:t>
            </w:r>
            <w:r w:rsidRPr="00F3132F">
              <w:rPr>
                <w:rFonts w:ascii="Times New Roman" w:hAnsi="Times New Roman" w:cs="Times New Roman"/>
              </w:rPr>
              <w:br/>
              <w:t>в вертикальную цель правой и левой руками (5–6 раз).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по гимнастической скамейке на ладонях, коленях.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Прыжки на двух ногах между кубиками, поставленными в шахматном порядке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Ползание по наклонной доске на четвереньках.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с перешагиван. через набивные мячи, высоко поднимая колени.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Ходьба с перешагиванием  через рейки лестницы (высота </w:t>
            </w:r>
            <w:r w:rsidRPr="00F3132F">
              <w:rPr>
                <w:rFonts w:ascii="Times New Roman" w:hAnsi="Times New Roman" w:cs="Times New Roman"/>
              </w:rPr>
              <w:br/>
              <w:t>25см).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4. Прыжки на правой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и левой ноге до кубика (2м)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и бег по наклонной доске.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Игровое задание «Перепрыгни через ручеек».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Игровое задание «Пробеги по мостику».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на двух ногах из обруча в обруч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563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 медведя во бору»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«Воробышки и автомобиль»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«Перелёт птиц»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«Кролики в огороде»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«Считай до трёх».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в сочетании с прыжком на счёт «три»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 тропинке в лес».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в колонне по одному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«Ножки мёрзнут».</w:t>
            </w:r>
          </w:p>
          <w:p w:rsidR="009C7A7A" w:rsidRPr="00F3132F" w:rsidRDefault="009C7A7A" w:rsidP="007D4654">
            <w:pPr>
              <w:pStyle w:val="ParagraphStyle"/>
              <w:ind w:right="-45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на месте,         с продвижением вправо, влево, вперёд, назад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 промолчи»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66" w:name="_Toc464513566"/>
      <w:bookmarkStart w:id="567" w:name="_Toc464513922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66"/>
      <w:bookmarkEnd w:id="567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68" w:name="_Toc464513567"/>
      <w:bookmarkStart w:id="569" w:name="_Toc464513923"/>
      <w:r w:rsidRPr="00F3132F">
        <w:rPr>
          <w:rFonts w:ascii="Times New Roman" w:hAnsi="Times New Roman" w:cs="Times New Roman"/>
          <w:b/>
          <w:bCs/>
        </w:rPr>
        <w:t>МАРТ (средняя группа)</w:t>
      </w:r>
      <w:bookmarkEnd w:id="568"/>
      <w:bookmarkEnd w:id="569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2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921"/>
        <w:gridCol w:w="2409"/>
        <w:gridCol w:w="2198"/>
      </w:tblGrid>
      <w:tr w:rsidR="009C7A7A" w:rsidRPr="00F0667A">
        <w:trPr>
          <w:jc w:val="center"/>
        </w:trPr>
        <w:tc>
          <w:tcPr>
            <w:tcW w:w="134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_x0000_s1045" type="#_x0000_t32" style="position:absolute;left:0;text-align:left;margin-left:-2.2pt;margin-top:-3.2pt;width:87pt;height:58.05pt;z-index:251666944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</w:t>
            </w:r>
            <w:r w:rsidRPr="00F3132F">
              <w:rPr>
                <w:rFonts w:ascii="Times New Roman" w:hAnsi="Times New Roman" w:cs="Times New Roman"/>
                <w:b/>
                <w:bCs/>
                <w:u w:val="single"/>
              </w:rPr>
              <w:t>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 оказания первой помощи при травме.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учить соблюдать правила безопасности при выполнении прыжков в длину с места и через кубики, ходьбы и бега по наклонной доске.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поощрять речевую активность детей в процессе двигательной активности, при обсуждении правил игры.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рассказывать о пользе здорового образа жизни, расширять кругозор</w:t>
            </w:r>
          </w:p>
        </w:tc>
      </w:tr>
      <w:tr w:rsidR="009C7A7A" w:rsidRPr="00F0667A">
        <w:trPr>
          <w:trHeight w:val="890"/>
          <w:jc w:val="center"/>
        </w:trPr>
        <w:tc>
          <w:tcPr>
            <w:tcW w:w="134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соблюдает правила безопасности при выполнении прыжков в длину с места; умеет прокатывать мяч по заданию педагога: «далеко, близко, вперёд, назад», планировать последовательность действий и распределять роли в игре «Охотники и зайцы»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6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в колонне по одному; на носках, пятках, подскоком, врассыпную. Ходьба и бег парами «Лошадки» (по кругу); с выполнением заданий по сигналу; перестроение в колонну по три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малым мячом</w:t>
            </w:r>
          </w:p>
        </w:tc>
        <w:tc>
          <w:tcPr>
            <w:tcW w:w="33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флажками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лентами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14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Прыжки в длину </w:t>
            </w:r>
            <w:r w:rsidRPr="00F3132F">
              <w:rPr>
                <w:rFonts w:ascii="Times New Roman" w:hAnsi="Times New Roman" w:cs="Times New Roman"/>
              </w:rPr>
              <w:br/>
              <w:t>с места (фронтально).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мешочков через шнур.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Перебрасывание мяча через шнур двумя руками из-за головы (расстояние </w:t>
            </w:r>
            <w:r w:rsidRPr="00F3132F">
              <w:rPr>
                <w:rFonts w:ascii="Times New Roman" w:hAnsi="Times New Roman" w:cs="Times New Roman"/>
              </w:rPr>
              <w:br/>
              <w:t>до шнура 2м) и ловля после отскока (парами).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Прокатывание мяча друг другу (сидя, ноги врозь)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Прокатывание мяча между кеглями, поставленными в один ряд </w:t>
            </w:r>
            <w:r w:rsidRPr="00F3132F">
              <w:rPr>
                <w:rFonts w:ascii="Times New Roman" w:hAnsi="Times New Roman" w:cs="Times New Roman"/>
              </w:rPr>
              <w:br/>
              <w:t>(1м).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на животе, подтягиваясь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Прокатывание мячей между предметами.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Ползание по гимнастической скамейке на ладонях и коленях с мешочками на спине</w:t>
            </w:r>
          </w:p>
        </w:tc>
        <w:tc>
          <w:tcPr>
            <w:tcW w:w="33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Лазание по наклонной лестнице, закрепленной за вторую рейку.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по гимнастической скамейке на носках, руки в стороны.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Перешагивание через шнуры (6–8), положенные в одну линию.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Лазание по гимнастич. стенке с продвижен. вправо, спуск вниз.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5. Ходьба по гимнастич. скамейке, перешагивая через кубики, руки на поясе.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6. Прыжки на двух ногах через шнуры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и бег по наклонной доске.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Перешагивание через набивные мячи.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гимнастической скамейке боком, приставным шагом, руки на поясе, на середине доски перешагивать через набивной мяч.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Прыжки на двух ногах через кубики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«Бездомный заяц»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«Подарки»</w:t>
            </w:r>
          </w:p>
        </w:tc>
        <w:tc>
          <w:tcPr>
            <w:tcW w:w="33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«Охотники и зайцы»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«Наседка и цыплята»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«Замри».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</w:t>
            </w:r>
            <w:r w:rsidRPr="00F3132F">
              <w:rPr>
                <w:rFonts w:ascii="Times New Roman" w:hAnsi="Times New Roman" w:cs="Times New Roman"/>
              </w:rPr>
              <w:br/>
              <w:t>по одному с остановкой на счёт «четыре»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«Эхо»</w:t>
            </w:r>
          </w:p>
        </w:tc>
        <w:tc>
          <w:tcPr>
            <w:tcW w:w="33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зайца»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«Возьми флажок»</w:t>
            </w:r>
          </w:p>
        </w:tc>
        <w:tc>
          <w:tcPr>
            <w:tcW w:w="219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70" w:name="_Toc464513568"/>
      <w:bookmarkStart w:id="571" w:name="_Toc464513924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70"/>
      <w:bookmarkEnd w:id="571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72" w:name="_Toc464513569"/>
      <w:bookmarkStart w:id="573" w:name="_Toc464513925"/>
      <w:r w:rsidRPr="00F3132F">
        <w:rPr>
          <w:rFonts w:ascii="Times New Roman" w:hAnsi="Times New Roman" w:cs="Times New Roman"/>
          <w:b/>
          <w:bCs/>
        </w:rPr>
        <w:t>АПРЕЛЬ (средняя группа)</w:t>
      </w:r>
      <w:bookmarkEnd w:id="572"/>
      <w:bookmarkEnd w:id="573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425"/>
        <w:gridCol w:w="2694"/>
        <w:gridCol w:w="2270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_x0000_s1046" type="#_x0000_t32" style="position:absolute;left:0;text-align:left;margin-left:-2.45pt;margin-top:-2.7pt;width:87pt;height:54pt;z-index:251667968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>рассказывать о пользе дыхательных упражнений по методике К. Бутейко.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учить правилам безопасности при метании предметов разными способами в цель.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Музыка:</w:t>
            </w:r>
            <w:r w:rsidRPr="00F3132F">
              <w:rPr>
                <w:rFonts w:ascii="Times New Roman" w:hAnsi="Times New Roman" w:cs="Times New Roman"/>
              </w:rPr>
              <w:t>вводить элементы ритмической гимнастики; учить запоминать комплекс упражнений ритмической гимнастики.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Чтение: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подобрать стихи на тему «Журавли летят» и «Весёлые лягушата»,учить детей воспроизводить движения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в творческой форме, развивать воображение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соблюдает правила безопасности во время метания мешочка и знает значение понятий «дальше, ближе»; умеет соблюдать дистанцию при построении и движении на площадке, выполняет команды «направо, налево, кругом»; владеет техникой выполнения дыхательных упражнений по методу К. Бутейко; умеет выполнять упражнения ритмической гимнастики под счёт и определённое количество раз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бег: по кругу, взявшись за руки; врассыпную, с изменением направления; с остановкой по сигналу с заданием; с перестроением в три звена, перестроением в пары; врассыпную между предметами, не задевая их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мячом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косичкой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Прыжки в длину </w:t>
            </w:r>
            <w:r w:rsidRPr="00F3132F">
              <w:rPr>
                <w:rFonts w:ascii="Times New Roman" w:hAnsi="Times New Roman" w:cs="Times New Roman"/>
              </w:rPr>
              <w:br/>
              <w:t>с места (фронтально).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Бросание мешочков в горизонтальную цель (3–4 раза) поточно.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Метание мячей в вертикальную цель.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4. Отбивание мяча </w:t>
            </w:r>
            <w:r w:rsidRPr="00F3132F">
              <w:rPr>
                <w:rFonts w:ascii="Times New Roman" w:hAnsi="Times New Roman" w:cs="Times New Roman"/>
              </w:rPr>
              <w:br/>
              <w:t>о пол одной рукой несколько раз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Метание мешочков </w:t>
            </w:r>
            <w:r w:rsidRPr="00F3132F">
              <w:rPr>
                <w:rFonts w:ascii="Times New Roman" w:hAnsi="Times New Roman" w:cs="Times New Roman"/>
              </w:rPr>
              <w:br/>
              <w:t>на дальность.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Ползание по гимнастической скамейке </w:t>
            </w:r>
            <w:r w:rsidRPr="00F3132F">
              <w:rPr>
                <w:rFonts w:ascii="Times New Roman" w:hAnsi="Times New Roman" w:cs="Times New Roman"/>
              </w:rPr>
              <w:br/>
              <w:t>на ладонях и коленях.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на двух ногах до флажка между предметами, поставленными в один ряд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с перешагиванием через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из обруча в обруч.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гимнастической скамейке приставным шагом, на середине – присесть, встать, пройти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наклонной доске (ширина 15см, высота 35см).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Прыжки в длину </w:t>
            </w:r>
            <w:r w:rsidRPr="00F3132F">
              <w:rPr>
                <w:rFonts w:ascii="Times New Roman" w:hAnsi="Times New Roman" w:cs="Times New Roman"/>
              </w:rPr>
              <w:br/>
              <w:t>с места.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</w:t>
            </w:r>
            <w:r w:rsidRPr="00F3132F">
              <w:rPr>
                <w:rFonts w:ascii="Times New Roman" w:hAnsi="Times New Roman" w:cs="Times New Roman"/>
                <w:caps/>
              </w:rPr>
              <w:t>п</w:t>
            </w:r>
            <w:r w:rsidRPr="00F3132F">
              <w:rPr>
                <w:rFonts w:ascii="Times New Roman" w:hAnsi="Times New Roman" w:cs="Times New Roman"/>
              </w:rPr>
              <w:t>еребрасывание мячей друг другу.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Прокатывание мяча вокруг кегли двумя руками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669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«Совушка»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«Воробышки и автомобиль»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«Птички и кошки»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«Котята и щенята»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«Журавли летят».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Ходьба в колонне </w:t>
            </w:r>
            <w:r w:rsidRPr="00F3132F">
              <w:rPr>
                <w:rFonts w:ascii="Times New Roman" w:hAnsi="Times New Roman" w:cs="Times New Roman"/>
              </w:rPr>
              <w:br/>
              <w:t>по одному на носках с выполнением дыхательных упражнений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«Стоп»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«Угадай по голосу»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«Весёлые лягушата».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Танцевальные упражнения в сочетании с упражнениями ритмической гимнастики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spacing w:beforeAutospacing="0" w:after="0" w:afterAutospacing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7A7A" w:rsidRPr="00F3132F" w:rsidRDefault="009C7A7A" w:rsidP="007D4654">
      <w:pPr>
        <w:spacing w:beforeAutospacing="0" w:after="0" w:afterAutospacing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74" w:name="_Toc464513570"/>
      <w:bookmarkStart w:id="575" w:name="_Toc464513926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74"/>
      <w:bookmarkEnd w:id="575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76" w:name="_Toc464513571"/>
      <w:bookmarkStart w:id="577" w:name="_Toc464513927"/>
      <w:r w:rsidRPr="00F3132F">
        <w:rPr>
          <w:rFonts w:ascii="Times New Roman" w:hAnsi="Times New Roman" w:cs="Times New Roman"/>
          <w:b/>
          <w:bCs/>
        </w:rPr>
        <w:t>МАЙ (средняя группа)</w:t>
      </w:r>
      <w:bookmarkEnd w:id="576"/>
      <w:bookmarkEnd w:id="577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3118"/>
        <w:gridCol w:w="2694"/>
        <w:gridCol w:w="141"/>
        <w:gridCol w:w="2410"/>
        <w:gridCol w:w="425"/>
        <w:gridCol w:w="2694"/>
        <w:gridCol w:w="2270"/>
      </w:tblGrid>
      <w:tr w:rsidR="009C7A7A" w:rsidRPr="00F0667A">
        <w:trPr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_x0000_s1047" type="#_x0000_t32" style="position:absolute;left:0;text-align:left;margin-left:-2.45pt;margin-top:-2.7pt;width:87pt;height:54pt;z-index:251668992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учить технике звукового дыхания во время выполнения ходьбы.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>учить соблюдать правила безопасностиво время лазания по гимнастической стенке разными способами.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формировать навык ролевогоповедения, учить выступать в роли капитана команды.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умение договариваться об условиях игры, объяснить правила игры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321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владеет навыками лазания по гимнастической стенке, соблюдает правила безопасности при спуске; умеет метать предметы разными способами правой и левой рукой; владеет навыком самостоятельного счёта (до 5) прыжков через скамейку; через скакалку; планирует действия команды в игре «Удочка», соблюдает правила игры и умеет договариваться с товарищами по команде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бег: со сменой ведущего; между предметами; с высоко поднятыми коленями; в полу-приседе; бег «Лошадка»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кубиками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С гимнастической </w:t>
            </w:r>
            <w:r w:rsidRPr="00F3132F">
              <w:rPr>
                <w:rFonts w:ascii="Times New Roman" w:hAnsi="Times New Roman" w:cs="Times New Roman"/>
              </w:rPr>
              <w:br/>
              <w:t>палкой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Прыжки через скакалку на двух ногах на месте.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Перебрасывание мяча двумя руками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снизу в шеренгах </w:t>
            </w:r>
            <w:r w:rsidRPr="00F3132F">
              <w:rPr>
                <w:rFonts w:ascii="Times New Roman" w:hAnsi="Times New Roman" w:cs="Times New Roman"/>
              </w:rPr>
              <w:br/>
              <w:t>(2–3 м).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3. Метание правой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и левой рукой на дальность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Метание в вертикальную цель правой и левой рукой.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на животе по гимнастической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скамейке, хват с боков.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Прыжки через скакалку.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Подвижная игра «Удочка»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ind w:right="-30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на носках, руки за головой, на середине присесть и пройти дальше.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между предметами.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0667A">
              <w:rPr>
                <w:rFonts w:ascii="Times New Roman" w:hAnsi="Times New Roman" w:cs="Times New Roman"/>
                <w:caps/>
                <w:sz w:val="24"/>
                <w:szCs w:val="24"/>
              </w:rPr>
              <w:t>л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азание по гимнастической стенке, не пропуская реек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Прыжки на двух ногах через шнуры.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по гимнастической скамейке боком приставным шагом.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Игровое задание </w:t>
            </w:r>
            <w:r w:rsidRPr="00F3132F">
              <w:rPr>
                <w:rFonts w:ascii="Times New Roman" w:hAnsi="Times New Roman" w:cs="Times New Roman"/>
              </w:rPr>
              <w:br/>
              <w:t>«Один – двое».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Перебрасывание мячей друг другу – двумя руками снизу, ловля после отскока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«Котята и щенята»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«Зайцы и волк»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«Подарки»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 медведя во бору»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«Узнай по голосу»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«Колпачок и палочка»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«Ворота»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«Найти Мишу»</w:t>
            </w:r>
          </w:p>
        </w:tc>
        <w:tc>
          <w:tcPr>
            <w:tcW w:w="22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СЕНТЯБРЬ (старшая группа)</w:t>
      </w:r>
    </w:p>
    <w:tbl>
      <w:tblPr>
        <w:tblW w:w="5138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72"/>
        <w:gridCol w:w="2902"/>
        <w:gridCol w:w="2896"/>
        <w:gridCol w:w="2653"/>
        <w:gridCol w:w="2640"/>
        <w:gridCol w:w="3017"/>
      </w:tblGrid>
      <w:tr w:rsidR="009C7A7A" w:rsidRPr="00F0667A">
        <w:tc>
          <w:tcPr>
            <w:tcW w:w="4056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9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58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Этапы    занятия</w:t>
            </w:r>
          </w:p>
        </w:tc>
        <w:tc>
          <w:tcPr>
            <w:tcW w:w="90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90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82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282"/>
        </w:trPr>
        <w:tc>
          <w:tcPr>
            <w:tcW w:w="58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проводить комплекс закаливающих процедур (воздушные ванны); формировать гигиенические навыки: приучать детей к мытью рук прохладной водой после окончания физ.упр. и игр; аккуратно одеваться и раздеваться; соблюдать порядок в своем шкафу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Социализация: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Побуждать детей к самооценке и оценке действий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Безопасность: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безопасного поведения при выполнении бега, прыжков, подбрасывании мяча, проведении подвижной игры.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поощрять речевую активность детей в процессе двиг.активности, обсуждать пользу соблюдения режима дня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Труд: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убирать сп.инвентарь при проведении физ.упр </w:t>
            </w: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 ориентировки в пространстве при перестроениях, смене направления движения</w:t>
            </w:r>
          </w:p>
        </w:tc>
      </w:tr>
      <w:tr w:rsidR="009C7A7A" w:rsidRPr="00F0667A">
        <w:tc>
          <w:tcPr>
            <w:tcW w:w="4056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Владеет соответствующими возрасту основными движениями (ходьба, бег ползание, прыжки, бросание, метание); самостоятельно и при небольшой помощи взрослого выполняет гигиенические процедуры (моет руки прохладной водой после окончания физических упражнений и игр; аккуратно одевается и раздевается соблюдает порядок в своем шкафу); проявляет активность при участии в подвижных играх «Мышонок» и «У кого мяч», выполнении простейших танцевальных движений во время ритмической гимнастики; выражает положительные эмоции (радость, удовольствие) при выполнении упражнений ритмической гимнастики под музыку</w:t>
            </w: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47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Ходьба в колонне по одному, высоко поднимая колени, на носках, пятках, с остановкой на сигнал «Стоп»; бег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колонне, врассыпную с высоким подниманием коленей, бег до 1 мин перестроение в три звена</w:t>
            </w: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9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флажками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мячом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с перешагиванием через кубики, через мячи.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Прыжки на двух ногах с продвижением вперед, змейкой между предметами. 3. 3.Перебрасывание мячей, стоя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 шеренгах, двумя руками снизу, после удара мяча об пол подбрасывать вверх двумя руками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(не прижимая к груди).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Бег в среднем темпе до 1 минуты  в чередовании с ходьбой, ползанием на четвереньках</w:t>
            </w:r>
          </w:p>
        </w:tc>
        <w:tc>
          <w:tcPr>
            <w:tcW w:w="90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Подпрыгивание на месте на двух ногах «Достань до предмета».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Подбрасывание мяча вверх и ловля после хлопка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Ползание на четвереньках по гимн. скамейке на ладонях и коленях, на предплечьях и коленях.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Ходьба по канату боком приставным шагом, руки на поясе, с мешочком на голове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Перебрасывание мяча друг другу двумя руками из-за головы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Подлезание в обруч в группировке, боком, прямо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Перешагивание через бруки с мешочком на голове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Ходьба с мешочком на голове.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Прыжки на двух ногах между кеглями с мешочком между колен.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Ходьба «Пингвин»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Подлезание под шнур, не касаясь руками пола.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Ходьба по ребристой доске, положенной на пол, руки на поясе.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Ходьба по скамейке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(высота – 15см), пере-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шагивая через кубики, руки на поясе.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Игровое упражнение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 прыжками на месте на двух ногах</w:t>
            </w: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8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«Мышонок»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«Мы веселые ребята»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«Ловишки с ленточками»</w:t>
            </w: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9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 кого мяч».</w:t>
            </w:r>
          </w:p>
        </w:tc>
        <w:tc>
          <w:tcPr>
            <w:tcW w:w="9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«Гуси идут домой»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Спокойная ходьба в колонне по одному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с выполнением заданий дыхательные упражнения</w:t>
            </w:r>
          </w:p>
        </w:tc>
        <w:tc>
          <w:tcPr>
            <w:tcW w:w="8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«Подойди не слышно»</w:t>
            </w:r>
          </w:p>
        </w:tc>
        <w:tc>
          <w:tcPr>
            <w:tcW w:w="9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Pr="00C761E6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ОКТЯБРЬ (старшая группа)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456"/>
        <w:gridCol w:w="2293"/>
        <w:gridCol w:w="2558"/>
        <w:gridCol w:w="2601"/>
        <w:gridCol w:w="3173"/>
        <w:gridCol w:w="3470"/>
      </w:tblGrid>
      <w:tr w:rsidR="009C7A7A" w:rsidRPr="00F0667A">
        <w:tc>
          <w:tcPr>
            <w:tcW w:w="3856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11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CA3A63">
        <w:trPr>
          <w:trHeight w:val="4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            Темы 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Этапы    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1-я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3-я неделя</w:t>
            </w:r>
          </w:p>
        </w:tc>
        <w:tc>
          <w:tcPr>
            <w:tcW w:w="104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4-я неделя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C7A7A" w:rsidRPr="00CA3A63">
        <w:trPr>
          <w:trHeight w:val="3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4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  <w:lang w:eastAsia="ru-RU"/>
              </w:rPr>
              <w:t>Здоровье:</w:t>
            </w: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; проводить комплекс закаливающих процедур (ножные ванны); расширять представление о важных компонентах ЗОЖ (движение, солнце, воздух).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  <w:lang w:eastAsia="ru-RU"/>
              </w:rPr>
              <w:t>Социализация:</w:t>
            </w: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создать педагогическую ситуацию, при которой дети могут проявить свои нравственные качества (доброту, отзывчивость, терпение, дружелюбие).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  <w:lang w:eastAsia="ru-RU"/>
              </w:rPr>
              <w:t>Коммуникация</w:t>
            </w: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обсуждать пользу проведения ежедневной утренней гимн., зависимость здоровья от правильного питания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 </w:t>
            </w: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  <w:lang w:eastAsia="ru-RU"/>
              </w:rPr>
              <w:t>Труд:</w:t>
            </w: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 учить следить за чистотой спортивного инвентаря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  <w:lang w:eastAsia="ru-RU"/>
              </w:rPr>
              <w:t>Познание:</w:t>
            </w: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 развивать восприятие предметов по форме, цвету, величине, расположению в пространстве во время ходьбы с перешагиванием ч/з кубики, мячи.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i/>
                <w:iCs/>
                <w:sz w:val="23"/>
                <w:szCs w:val="23"/>
                <w:u w:val="single"/>
                <w:lang w:eastAsia="ru-RU"/>
              </w:rPr>
              <w:t>Музыка:</w:t>
            </w:r>
            <w:r w:rsidRPr="00CA3A63">
              <w:rPr>
                <w:rFonts w:ascii="Times New Roman" w:hAnsi="Times New Roman" w:cs="Times New Roman"/>
                <w:i/>
                <w:iCs/>
                <w:sz w:val="23"/>
                <w:szCs w:val="23"/>
                <w:lang w:eastAsia="ru-RU"/>
              </w:rPr>
              <w:t> </w:t>
            </w: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вводить элементы ритмической гимнастик; проводить игры и упражнения под музыку</w:t>
            </w:r>
          </w:p>
        </w:tc>
      </w:tr>
      <w:tr w:rsidR="009C7A7A" w:rsidRPr="00CA3A63">
        <w:tc>
          <w:tcPr>
            <w:tcW w:w="3856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Планируемые результаты развития интегративных качеств: </w:t>
            </w: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владеет соответствующими возрасту основными движениями (ходьба, бег, ползание ,прыжки, бросание, метание); самостоятельно и при небольшой помощи выполняет гигиенические и закаливающие процедуры;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 при выполнении упражнений .ритмической гимнастики под музыку.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C7A7A" w:rsidRPr="00CA3A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Вводная часть</w:t>
            </w:r>
          </w:p>
        </w:tc>
        <w:tc>
          <w:tcPr>
            <w:tcW w:w="329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Перестроение в колонне по одному и по 2, ходьба и бег  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C7A7A" w:rsidRPr="00CA3A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Без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 малым мячом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 большим мячом</w:t>
            </w:r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 султанчиками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C7A7A" w:rsidRPr="00CA3A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Основные виды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1. Прыжки, спрыгивание со скамейки на полусогнутые ноги..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2. Переползание через препятствие 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 Метание в горизонтальную цель правой и левой рукой.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4. Ползание на четвереньках, подлезание под дугу прямо и боком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1. Ходьба по скамейке приставным шагом, перешагивая ч/з кубики.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2. Прыжки на двух ногах ч/з шнуры, прямо, боком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 Броски мяча двумя руками от груди, передача друг другу из-за головы.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4. Ходьба по скамейке, на середине приседание, встать и пройти дальше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1. Пролезание через три обруча (прямо, боком).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 Прыжки на двух ногах через препятствие (высота 20 см), прямо, боком..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3. Перелезание с преодолением препятствия.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4. Ходьба по скамейке, на середине порот, перешагивание через мяч</w:t>
            </w:r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1.Ходьба по скамейке на носках в руках веревочка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2..Прыжки через предметы, чередуя на двух ногах, на одной ноге, продвигаясь вперед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3.Перебрасывание мяча друг другу, сидя по-турецки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4. Ползание по гимнастической скамейке спиной вперед, ноги на вису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C7A7A" w:rsidRPr="00CA3A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«Удочка»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«Перелет птиц»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«Гуси-гуси»</w:t>
            </w:r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«Мы – весёлые ребята», 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C7A7A" w:rsidRPr="00CA3A6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Малоподвиж-ные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               «Эхо»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«Чудо-остров».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Танцевальные движения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«Найди и промолчи»</w:t>
            </w:r>
          </w:p>
        </w:tc>
        <w:tc>
          <w:tcPr>
            <w:tcW w:w="10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«Летает-не летает».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НОЯБРЬ (старшая группа)</w:t>
      </w:r>
    </w:p>
    <w:tbl>
      <w:tblPr>
        <w:tblW w:w="5093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73"/>
        <w:gridCol w:w="2496"/>
        <w:gridCol w:w="2579"/>
        <w:gridCol w:w="2398"/>
        <w:gridCol w:w="3016"/>
        <w:gridCol w:w="3478"/>
      </w:tblGrid>
      <w:tr w:rsidR="009C7A7A" w:rsidRPr="00F0667A">
        <w:tc>
          <w:tcPr>
            <w:tcW w:w="390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10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59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9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10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370"/>
        </w:trPr>
        <w:tc>
          <w:tcPr>
            <w:tcW w:w="591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Социализация: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побуждать детей к самооценке и оценке действий и поведения сверстников во время проведения игр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обсуждать пользу закаливания, поощрять речевую активность.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Безопасность: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безопасного поведения во время ползания на четвереньках и по гимнастической скамейке, перестроения в шеренгу, колонну, бега врассыпную.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ориентироваться в окружающем пространстве, понимать смысл пространственных отношений(влево-вправо, вверх-вниз)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Труд: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Следить за опрятностью своей физкультурной формы и прически, убирать физкультурный инвентарь и оборудование</w:t>
            </w:r>
          </w:p>
        </w:tc>
      </w:tr>
      <w:tr w:rsidR="009C7A7A" w:rsidRPr="00F0667A">
        <w:tc>
          <w:tcPr>
            <w:tcW w:w="390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физ.упр. и игр;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удовольствие), слушая поэтические и музыкальные произведения, сопровождающие выполнение упр.ритм.гимн.и п/и.</w:t>
            </w:r>
          </w:p>
        </w:tc>
        <w:tc>
          <w:tcPr>
            <w:tcW w:w="10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31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и бег по кругу, бег между предметами,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  <w:tc>
          <w:tcPr>
            <w:tcW w:w="10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кубиками</w:t>
            </w:r>
          </w:p>
        </w:tc>
        <w:tc>
          <w:tcPr>
            <w:tcW w:w="9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Парами с палкой</w:t>
            </w:r>
          </w:p>
        </w:tc>
        <w:tc>
          <w:tcPr>
            <w:tcW w:w="10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Ползание по гимнастической скамейке на животе, подтягивание двумя руками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2.Ведение мяча с продвижением вперед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Ползание на четвереньках, подталкивая головой набивной мяч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Бег по наклонной доске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1. Подпрыгивание на двух ногах «Достань до предмета»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2. Подбрасывание мяча вверх и ловля после хлопка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3. Ползание по гимнастической скамейке на ладонях и коленях, предплечьях и коленях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4. Ходьба по канату боком приставным шагом, руки на поясе мешочек на голове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3A63"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5. Перебрасывание мяча друг другу двумя руками из-за головы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Подлезание под шнур боком, прямо не касаясь руками пола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Ходьба с мешочком на голове по гимнастической скамейке, руки на поясе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Прыжки с места на мат, прыжки на правой и левой ноге между предметами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Забрасывание мяча в баскетбольное кольцо</w:t>
            </w:r>
          </w:p>
        </w:tc>
        <w:tc>
          <w:tcPr>
            <w:tcW w:w="9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1.Ходьба по гимн. скамейке, бросая мяч справа и слева от себя и ловля двумя руками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2.Спрыгивание со скамейки на мат.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3.Ползание до флажка прокатывая мяч впереди себя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4.Лазание по гимн. стенке разноименным способом</w:t>
            </w:r>
          </w:p>
        </w:tc>
        <w:tc>
          <w:tcPr>
            <w:tcW w:w="10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«Не оставайся на полу»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«Медведи и пчелы»</w:t>
            </w:r>
          </w:p>
        </w:tc>
        <w:tc>
          <w:tcPr>
            <w:tcW w:w="9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«Эстафета парами»</w:t>
            </w:r>
          </w:p>
        </w:tc>
        <w:tc>
          <w:tcPr>
            <w:tcW w:w="10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«Угадай по голосу»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«Затейники»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«Найди, где спрятано»</w:t>
            </w:r>
          </w:p>
        </w:tc>
        <w:tc>
          <w:tcPr>
            <w:tcW w:w="9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«Две ладошки».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(музыкальная)</w:t>
            </w:r>
          </w:p>
        </w:tc>
        <w:tc>
          <w:tcPr>
            <w:tcW w:w="109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ДЕКАБРЬ (старшая группа)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939"/>
        <w:gridCol w:w="2763"/>
        <w:gridCol w:w="244"/>
        <w:gridCol w:w="2524"/>
        <w:gridCol w:w="2639"/>
        <w:gridCol w:w="2409"/>
        <w:gridCol w:w="3033"/>
      </w:tblGrid>
      <w:tr w:rsidR="009C7A7A" w:rsidRPr="00F0667A">
        <w:tc>
          <w:tcPr>
            <w:tcW w:w="4046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95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62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81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8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7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370"/>
        </w:trPr>
        <w:tc>
          <w:tcPr>
            <w:tcW w:w="62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о пользе дыхательных упражнений, приучать детей к ежедневному  выполнению элементов упражнений на дыхание по методике А. Стрельниковой.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Социализация: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формировать навык ролевого поведения  при проведении игр и умение объединяться в игре со сверстниками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обсуждать с детьми виды дыхательных упражнений и технику их выполнения.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Безопасность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учить технике безопасного выполнения прыжков со скамейки и бега на повышенной опоре.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Труд: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Следить за опрятностью своей физкультурной формы и прически, убирать физкультурный инвентарь и оборудование</w:t>
            </w:r>
          </w:p>
        </w:tc>
      </w:tr>
      <w:tr w:rsidR="009C7A7A" w:rsidRPr="00F0667A">
        <w:tc>
          <w:tcPr>
            <w:tcW w:w="4046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владеет техникой выполнения дыхательных упражнений по методике А. Стрельниковой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419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и бег между предметами, построение в шеренгу, проверка осанки, по кругу с поворотом в другую сторону, ходьба в полуприседе, широким шагом, бег с выбрасыванием прямых ног вперед и забрасывании ног назад. Дыхательные упражнения</w:t>
            </w: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 мячом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обручами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Прыжки со скамейки (20см) на мат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Ходьба по наклонной доске, закрепленной на гимнастической стенке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Перешагивание через бруски, справа и слева от него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Прокатывание мячей между предметами.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Ходьба и бег по ограниченной площади опоры (20см)</w:t>
            </w:r>
          </w:p>
        </w:tc>
        <w:tc>
          <w:tcPr>
            <w:tcW w:w="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Перебрасывание мячей друг другу двумя руками вверх и ловля после хлопка.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Ползание по гимнастической скамейке на животе, подтягиваясь двумя руками.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Ходьба с перешагиванием через 5–6 набивных мячей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Лазание по гимнастической стенке с переходом на другой пролет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5. Прыжки на двух ногах через шнур (две ноги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бокам- одна нога в середине)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Лазание по гимнастической стенке разноименным способом(вверх, вниз).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Метание мешочков вдаль.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Ходьба по гимнастической скамейке, на середине присесть, хлопок руками, встать и пройти дальше.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Прыжки на двух ногах из обруча в обруч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1.Ходьба по гимн. скамейке с перекатом мяча по талии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с разбега на мат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Метание вдаль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4.Ползание на четвереньках с прогибом спины внутрь(кошечка)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«Кто скорее до флажка»</w:t>
            </w:r>
          </w:p>
        </w:tc>
        <w:tc>
          <w:tcPr>
            <w:tcW w:w="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«Охотники и зайцы»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«Хитрая лиса»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«Эстафета с рюкзачком»</w:t>
            </w: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«Сделай фигуру».</w:t>
            </w:r>
          </w:p>
        </w:tc>
        <w:tc>
          <w:tcPr>
            <w:tcW w:w="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«Летает- не летает».</w:t>
            </w:r>
          </w:p>
        </w:tc>
        <w:tc>
          <w:tcPr>
            <w:tcW w:w="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«Подарки»</w:t>
            </w:r>
          </w:p>
        </w:tc>
        <w:tc>
          <w:tcPr>
            <w:tcW w:w="95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ЯНВАРЬ (старшая группа)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870"/>
        <w:gridCol w:w="2169"/>
        <w:gridCol w:w="1790"/>
        <w:gridCol w:w="3621"/>
        <w:gridCol w:w="2759"/>
        <w:gridCol w:w="3342"/>
      </w:tblGrid>
      <w:tr w:rsidR="009C7A7A" w:rsidRPr="00F0667A">
        <w:tc>
          <w:tcPr>
            <w:tcW w:w="3856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11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95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3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о пользе массажа стопы, учить детей ходить босиком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ребристой поверхности.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обсуждать пользу массажа и самомассажа различных частей тела, формировать словарь.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Труд: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подвижных игр.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Социализация: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владеть способом ролевого поведения в игре и считаться с интересами товарищей.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Познание: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умение двигаться в заданном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направлении, используя систему отсчёта.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Музыка: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учить выполнять движения, отвечающие характеру музыки</w:t>
            </w:r>
          </w:p>
        </w:tc>
      </w:tr>
      <w:tr w:rsidR="009C7A7A" w:rsidRPr="00F0667A">
        <w:tc>
          <w:tcPr>
            <w:tcW w:w="3856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 со сменой ведущего и в разных направлениях; знает понятие «дистанция» и умеет её соблюдать; владеет навыком самомассажа, умеет рассказать о пользе ходьбы по ребристой поверхности босиком; выполняет танцевальные движения с учётом характера музыки, проявляет интерес к участию в музыкальных играх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и бег между предметами на носках, пятках, врассыпную с нахождением своего места в колонне, с остановкой по сигналу; по кругу держась за шнур, с выполнением заданий, челночный бег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мячом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палкой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1.Ходьба по наклонной доске(40см).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на правой и левой ногах между кубиками.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ind w:right="-3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Попади в обруч (правой и левой)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Ходьба по гимн. скамейке с перебрасыванием мал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 мяча из одной руки в другую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с перешагиванием, с мешочком на голове.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Ползание по гимнастической скамейке спиной вперед – ноги на вису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Прыжки в длину с места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4.Метание в цель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Подлезание под шнур боком, не касаясь руками пола.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Ходьба между предметами, высоко поднимая колени, по гимн скамейке, на середине – приседание, встать и пройти дальше, спрыгнуть.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Прыжки в высоту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 места «Достань до предмета»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4.Метание вдаль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скамейке, на середине сделать поворот кругом и пройти дальше, спрыгнуть, с перешагиванием через рейки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2.Прыжки в длину с места.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Метание мяча в вертикальную цель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Пролезание в обруч правым и левым боком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«Ловишка с мячом»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«Мышеловка»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«Ловля обезъян»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«Мы веселые ребята»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«Ножки отдыхают».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Массаж стоп мячами ежиками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«Зимушка-зима».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Танцевальные 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«Затейники»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11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ФЕВРАЛЬ (СТАРШАЯ ГРУППА)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518"/>
        <w:gridCol w:w="2461"/>
        <w:gridCol w:w="3568"/>
        <w:gridCol w:w="1805"/>
        <w:gridCol w:w="2801"/>
        <w:gridCol w:w="3398"/>
      </w:tblGrid>
      <w:tr w:rsidR="009C7A7A" w:rsidRPr="00F0667A">
        <w:tc>
          <w:tcPr>
            <w:tcW w:w="3885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111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92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11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3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Социализация: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побуждать детей к самооценке и оценке действий и поведения сверстников во время игр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обсуждать пользу закаливания, поощрять речевую активность.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Безопасность: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Труд: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подвижных игр</w:t>
            </w:r>
          </w:p>
        </w:tc>
      </w:tr>
      <w:tr w:rsidR="009C7A7A" w:rsidRPr="00F0667A">
        <w:tc>
          <w:tcPr>
            <w:tcW w:w="3885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3376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по диагонали, змейкой, бег в колонне по одному, на носках в чередовании с ходьбой, с изменением направления движения, бег боком(правое-левое плечо вперед) , перестроение в круг и три колонны, бег до 2 мин., ходьба с выполнением заданий</w:t>
            </w:r>
          </w:p>
        </w:tc>
        <w:tc>
          <w:tcPr>
            <w:tcW w:w="11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 скакалками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палками парами</w:t>
            </w:r>
          </w:p>
        </w:tc>
        <w:tc>
          <w:tcPr>
            <w:tcW w:w="9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  <w:tc>
          <w:tcPr>
            <w:tcW w:w="11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скамейке раскладывая и собирая мелкие кубики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через скакалку (неподвижную).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Прокатывание мяча между кеглями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Ползание по пластунски до обозначенного места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скамейке, перешагивая через кубики.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Ходьба по гимнастической скамейке с поворотом на середине.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Прыжки на двух ногах до кубика (расстояние 3м)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CA3A63">
              <w:rPr>
                <w:rFonts w:ascii="Times New Roman" w:hAnsi="Times New Roman" w:cs="Times New Roman"/>
                <w:lang w:eastAsia="ru-RU"/>
              </w:rPr>
              <w:t>1. Ходьба по наклонной доске, спуск по лесенке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CA3A63">
              <w:rPr>
                <w:rFonts w:ascii="Times New Roman" w:hAnsi="Times New Roman" w:cs="Times New Roman"/>
                <w:lang w:eastAsia="ru-RU"/>
              </w:rPr>
              <w:t>2. Прыжки через бруски правым боком</w:t>
            </w:r>
          </w:p>
          <w:p w:rsidR="009C7A7A" w:rsidRPr="00CA3A63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CA3A63">
              <w:rPr>
                <w:rFonts w:ascii="Times New Roman" w:hAnsi="Times New Roman" w:cs="Times New Roman"/>
                <w:lang w:eastAsia="ru-RU"/>
              </w:rPr>
              <w:t>3. Забрасывание мяча в баскетбольное кольцо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A3A63">
              <w:rPr>
                <w:rFonts w:ascii="Times New Roman" w:hAnsi="Times New Roman" w:cs="Times New Roman"/>
                <w:lang w:eastAsia="ru-RU"/>
              </w:rPr>
              <w:t>4 Ходьба по гимнастической стенке спиной к ней</w:t>
            </w:r>
          </w:p>
        </w:tc>
        <w:tc>
          <w:tcPr>
            <w:tcW w:w="9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 с мешочком на голове, руки на поясе.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Перебрасывание мяча друг другу и ловля его двумя руками.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Прыжки через скамейку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Лазание по гимнастической стенке</w:t>
            </w:r>
          </w:p>
        </w:tc>
        <w:tc>
          <w:tcPr>
            <w:tcW w:w="11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«Пустое место»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«Охотники и зайцы»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«Лиса в курятнике»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«Кто быстрее» эстафета с мячом «Хоп»</w:t>
            </w:r>
          </w:p>
        </w:tc>
        <w:tc>
          <w:tcPr>
            <w:tcW w:w="11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Малоподвиж-ные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«Зима»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 параде».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Ходьба в колонне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по одному за ведущим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 флажком в руках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«Найди и промолчи»,</w:t>
            </w:r>
          </w:p>
        </w:tc>
        <w:tc>
          <w:tcPr>
            <w:tcW w:w="9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«Стоп»</w:t>
            </w:r>
          </w:p>
        </w:tc>
        <w:tc>
          <w:tcPr>
            <w:tcW w:w="111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МАРТ (старшая группа)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700"/>
        <w:gridCol w:w="2543"/>
        <w:gridCol w:w="2676"/>
        <w:gridCol w:w="2470"/>
        <w:gridCol w:w="2318"/>
        <w:gridCol w:w="3844"/>
      </w:tblGrid>
      <w:tr w:rsidR="009C7A7A" w:rsidRPr="00F0667A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3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Социализация: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создать педагогическую ситуацию, при которой дети могут проявить свои нравственные качества(доброту, отзывчивость, терпение, дружелюбие)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обсуждать пользу закаливания, поощрять речевую активность.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Безопасность: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Труд: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подвижных игр</w:t>
            </w:r>
          </w:p>
        </w:tc>
      </w:tr>
      <w:tr w:rsidR="009C7A7A" w:rsidRPr="00F0667A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Перестроение в колонне по одному и по 2, ходьба и бег  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 скакалками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султанчиками под музыку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канату боком, приставным шагом с мешочком на голове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Перебрасывание мячей двумя руками с отскоком от пола(расстояние 1,5м).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Прыжки из обруча в обруч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Ползание по-пластунски в сочетании с перебежками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скамейке, перешагивая через кубики с хлопками над головой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Метание мешочков в цель правой и левой рукой.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Пролезание в обручи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Прыжок в высоту с разбега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ограниченной поверхности боком, с хлопками перед собой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Перебрасывание мяча из левой в правую руку с отскоком от пола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Ползание по скамейке по-медвежьи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Прыжки через шнур две ноги в середине одна.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Подлезание под дугу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 приставным шагом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Метание в горизонтальную цель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Прыжки со скамейки на мат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Лазание по гимнастической стенке разноименным способом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«Горелки»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«Пожарные на учении»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«Хитрая лиса»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«Караси и щука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Малоподвиж-ные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«Мяч ведущему»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«Море волнуется»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«Подойди не слышно»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«Затейники»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sz w:val="24"/>
          <w:szCs w:val="24"/>
          <w:lang w:eastAsia="ru-RU"/>
        </w:rPr>
        <w:t>              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АПРЕЛЬ (старшая группа)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703"/>
        <w:gridCol w:w="2935"/>
        <w:gridCol w:w="2668"/>
        <w:gridCol w:w="1817"/>
        <w:gridCol w:w="2551"/>
        <w:gridCol w:w="3877"/>
      </w:tblGrid>
      <w:tr w:rsidR="009C7A7A" w:rsidRPr="00F0667A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37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Социализация: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создать педагогическую ситуацию, при которой дети могут проявить свои нравственные качества(доброту, отзывчивость, терпение, дружелюбие)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обсуждать пользу закаливания, поощрять речевую активность.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Безопасность: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Труд: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подвижных игр</w:t>
            </w:r>
          </w:p>
        </w:tc>
      </w:tr>
      <w:tr w:rsidR="009C7A7A" w:rsidRPr="00F0667A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на счет четыре, на носках, правым боком, спиной вперед, левым боком, бег на носках пронося прямые ноги через стороны; по сигналу притоп, бег змейкой по диагонали, повороты направо, налево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обручем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кубиками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султанчиками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 с поворотом на кругом и передачей мяча перед собой на каждый шаг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из обруча в обруч.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Метание в вертикальную цель правой и левой рукой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Вис на гимнастической стенке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ограниченной опоре с перебрасыванием малого мяча перед собой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Пролезание в обруч боком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Отбивание мяча одной рукой между кеглями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Прыжки в высоту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скамейке спиной вперед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через скакалку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Метание вдаль набивного мяча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Ползание по туннелю.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Прокатывание обручей друг другу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 с мешочком на голове, руки на поясе.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Перебрасывание мяча за спиной и ловля его двумя руками.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Лазанье по гимнастической стенке с переходом на другой пролет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Прыжки через длинную скакалку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«Медведи и пчелы»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«Удочка»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«Горелки»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«Ловишка с ленточками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Малоподвиж-ные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«Стоп»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«Парашют»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«Кто ушел»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Pr="00C761E6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sz w:val="24"/>
          <w:szCs w:val="24"/>
          <w:lang w:eastAsia="ru-RU"/>
        </w:rPr>
        <w:t>    </w:t>
      </w:r>
    </w:p>
    <w:p w:rsidR="009C7A7A" w:rsidRPr="00C761E6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7A7A" w:rsidRPr="00C761E6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КОМПЛЕКСНО-ТЕМАТИЧЕСКОЕ ПЛАНИРОВАНИЕ НОД ПО ФИЗИЧЕСКОЙ КУЛЬТУРЕ</w:t>
      </w:r>
    </w:p>
    <w:p w:rsidR="009C7A7A" w:rsidRPr="00C761E6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761E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МАЙ (старшая группа)</w:t>
      </w:r>
    </w:p>
    <w:tbl>
      <w:tblPr>
        <w:tblW w:w="5093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2040"/>
        <w:gridCol w:w="2072"/>
        <w:gridCol w:w="2927"/>
        <w:gridCol w:w="2297"/>
        <w:gridCol w:w="2734"/>
        <w:gridCol w:w="3770"/>
      </w:tblGrid>
      <w:tr w:rsidR="009C7A7A" w:rsidRPr="00F0667A">
        <w:tc>
          <w:tcPr>
            <w:tcW w:w="3809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организованной образовательной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 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образовательных </w:t>
            </w: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областей</w:t>
            </w:r>
          </w:p>
        </w:tc>
      </w:tr>
      <w:tr w:rsidR="009C7A7A" w:rsidRPr="00F0667A">
        <w:trPr>
          <w:trHeight w:val="430"/>
        </w:trPr>
        <w:tc>
          <w:tcPr>
            <w:tcW w:w="64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           Темы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   занятия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rPr>
          <w:trHeight w:val="370"/>
        </w:trPr>
        <w:tc>
          <w:tcPr>
            <w:tcW w:w="64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Социализация: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создать педагогическую ситуацию, при которой дети могут проявить свои нравственные качества(доброту, отзывчивость, терпение, дружелюбие)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обсуждать пользу закаливания, поощрять речевую активность.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Безопасность: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Труд:</w:t>
            </w:r>
            <w:r w:rsidRPr="00F0667A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подвижных игр</w:t>
            </w:r>
          </w:p>
        </w:tc>
      </w:tr>
      <w:tr w:rsidR="009C7A7A" w:rsidRPr="00F0667A">
        <w:tc>
          <w:tcPr>
            <w:tcW w:w="3809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Планируемые результаты развития интегративных качеств: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знает о пользе закаливания и проявляет интерес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 умеет соблюдать правила игры и меняться ролями в процессе игры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Ходьба и бег парами, бег змейкой, на носках в чередовании с ходьбой, с изменением направления движения, высоко поднимая колени; широким шагом, с перекатом с пятки на носок, на низких четвереньках спиной вперед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 скакалками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палками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обручами под музыку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движений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 с мешочком на голове.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Прыжки в длину с разбега).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Метание набивного мяча.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Ходьба по гимнастической стенке спиной к ней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скамейке, перешагивая через набивные мячи.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Ползание по гимнастической скамейке на животе, подтягиваясь руками, хват с боков.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Перебрасывание мяча друг другу во время ходьбы.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Прыжки на двух ногах с продвижением вперед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Ходьба по шнуру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(прямо), приставляя пятку одной ноги к носку другой, руки на поясе.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Лазание по гимнастической стенке 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Прыжки через бруски.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Отбивание мяча между предметами, поставленными </w:t>
            </w: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одну линию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Ходьба по гимнастической скамейке ударяя мячом о пол и ловля двумя руками.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Ползание по гимнастической скамейке на животе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Перепрыгивание через скамейку с продвижением вперед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4.Лазание по гимнастической стенке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«Быстрые и меткие»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«Парашют» (с бегом)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«Вышибалы»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«Эстафета парами»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7A7A" w:rsidRPr="00F0667A">
        <w:tc>
          <w:tcPr>
            <w:tcW w:w="6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Малоподвиж-ные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«Найди и промолчи»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«Море волнуется»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«Релаксация» «В лесу»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«Тише едешь- дальше будешь»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ind w:right="-11"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78" w:name="_Toc464513572"/>
      <w:bookmarkStart w:id="579" w:name="_Toc464513928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78"/>
      <w:bookmarkEnd w:id="579"/>
    </w:p>
    <w:p w:rsidR="009C7A7A" w:rsidRPr="00F3132F" w:rsidRDefault="009C7A7A" w:rsidP="007D4654">
      <w:pPr>
        <w:pStyle w:val="ParagraphStyle"/>
        <w:keepNext/>
        <w:ind w:right="-11"/>
        <w:jc w:val="center"/>
        <w:outlineLvl w:val="0"/>
        <w:rPr>
          <w:rFonts w:ascii="Times New Roman" w:hAnsi="Times New Roman" w:cs="Times New Roman"/>
          <w:b/>
          <w:bCs/>
        </w:rPr>
      </w:pPr>
      <w:bookmarkStart w:id="580" w:name="_Toc464513573"/>
      <w:bookmarkStart w:id="581" w:name="_Toc464513929"/>
      <w:r w:rsidRPr="00F3132F">
        <w:rPr>
          <w:rFonts w:ascii="Times New Roman" w:hAnsi="Times New Roman" w:cs="Times New Roman"/>
          <w:b/>
          <w:bCs/>
        </w:rPr>
        <w:t>СЕНТЯБРЬ (подготовительная группа)</w:t>
      </w:r>
      <w:bookmarkEnd w:id="580"/>
      <w:bookmarkEnd w:id="581"/>
    </w:p>
    <w:tbl>
      <w:tblPr>
        <w:tblW w:w="15899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02"/>
        <w:gridCol w:w="2835"/>
        <w:gridCol w:w="2977"/>
        <w:gridCol w:w="2693"/>
        <w:gridCol w:w="2551"/>
        <w:gridCol w:w="3141"/>
      </w:tblGrid>
      <w:tr w:rsidR="009C7A7A" w:rsidRPr="00F0667A">
        <w:trPr>
          <w:trHeight w:val="555"/>
          <w:jc w:val="center"/>
        </w:trPr>
        <w:tc>
          <w:tcPr>
            <w:tcW w:w="127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31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7"/>
          <w:jc w:val="center"/>
        </w:trPr>
        <w:tc>
          <w:tcPr>
            <w:tcW w:w="17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4" w:space="0" w:color="auto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  <w:r w:rsidRPr="00F3132F">
              <w:rPr>
                <w:rFonts w:ascii="Times New Roman" w:hAnsi="Times New Roman" w:cs="Times New Roman"/>
              </w:rPr>
              <w:t xml:space="preserve">проводить комплекс закаливающих процедур (воздушные ванны); формировать гигиенические навыки: приучать детей к мытью рук прохладной водой после окончания физ.упр. и игр; </w:t>
            </w: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  <w:lang w:eastAsia="en-US"/>
              </w:rPr>
              <w:t>Переживают состояние эмоционального комфорта от собственной двигательной деятельности и своих сверстников, её, успешных результатов, сочувствуют спортивным поражениям и радуются спортивным победам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навыки безопасного поведения при выполнении бега, прыжков, подбрасывании мяча, проведении подвижной игры.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поощрять речевую активность детей в процессе двиг.активности, обсуждать пользу соблюдения режима дня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 ориентировки в пространстве при перестроениях, смене направления движения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75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развития интегративных качеств: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 xml:space="preserve"> ходьба и бег в колонне по 1му с соблюдением дистанции и фиксированием поворотов, с различным положением рук, сохраняют равновесие на повышенной опоре, ходьба по скамейке прямо с мешочком на голове; правильно выполняют все виды основных движений; прыгают на 2х ногах из обруча в обруч, перебрасывают мяч друг другу.: 2мя руками снизу, из-за головы 3м.; самостоятельны в организации собственной оптимальной двигательной деятельности сверстников, в том числе п/и, уверенно анализируют их 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10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Построение в колонну по одному, расчет на первый второй, перестроение из одной в две колонны, ходьба на носках, пятках, с разным положением рук, бег в колонне, на носках, бег с выбрасыванием прямых ног вперед и забрасыванием их назад, челночный бег, с высоким подниманием колен.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малым мячом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На гимнастических скамейках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палками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 с перешагиванием (боком приставным шагом).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с места на мат( через набивные мячи)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3.Перебрасывание мячей, стоя в шеренгах, двумя руками снизу, ( из-за головы)</w:t>
            </w:r>
            <w:r w:rsidRPr="00F3132F">
              <w:rPr>
                <w:rFonts w:ascii="Times New Roman" w:hAnsi="Times New Roman" w:cs="Times New Roman"/>
              </w:rPr>
              <w:br/>
              <w:t>4. Ползание на животе по гимнастической скамейке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1.Прыжки с поворотом «кругом» , доставанием до предмета.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Метание в горизонтальную цель, в вертикальную цель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3Пролезаниев обруч разноименными способами, пол шнур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Ходьба по гимнастической скамейке с перекатыванием перед собой мяча двумя руками, с мешочком на голове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Лазание по гимнастической стенке с изменением темпа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 мяча через сетку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гимнастической скамейке, с приседанием на одной ноге другой махом вперед, сбоку скамейки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через скакалку с вращением перед собой.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Ползание по гимнастической скамейке на животе с подтягиванием руками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2.Ходьба по наклонной доске и спуск по гимн стенке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3.Прыжки с места вдаль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Перебрасывание мяча из одной руки в другую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5. Упражнение «крокодил»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«Совушка»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«Перемени предмет»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«Ловишка, бери ленту»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«Горелки»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 промолчи».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«Дует, дует ветерок»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с выполнением заданий дыхательные упражнения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«Подойди не слышно»</w:t>
            </w:r>
          </w:p>
        </w:tc>
        <w:tc>
          <w:tcPr>
            <w:tcW w:w="31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82" w:name="_Toc464513574"/>
      <w:bookmarkStart w:id="583" w:name="_Toc464513930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82"/>
      <w:bookmarkEnd w:id="583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84" w:name="_Toc464513575"/>
      <w:bookmarkStart w:id="585" w:name="_Toc464513931"/>
      <w:r w:rsidRPr="00F3132F">
        <w:rPr>
          <w:rFonts w:ascii="Times New Roman" w:hAnsi="Times New Roman" w:cs="Times New Roman"/>
          <w:b/>
          <w:bCs/>
        </w:rPr>
        <w:t>ОКТЯБРЬ (подготовительная группа)</w:t>
      </w:r>
      <w:bookmarkEnd w:id="584"/>
      <w:bookmarkEnd w:id="585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</w:p>
    <w:tbl>
      <w:tblPr>
        <w:tblW w:w="15886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000"/>
        <w:gridCol w:w="2563"/>
        <w:gridCol w:w="2977"/>
        <w:gridCol w:w="272"/>
        <w:gridCol w:w="2421"/>
        <w:gridCol w:w="130"/>
        <w:gridCol w:w="2421"/>
        <w:gridCol w:w="3102"/>
      </w:tblGrid>
      <w:tr w:rsidR="009C7A7A" w:rsidRPr="00F0667A">
        <w:trPr>
          <w:jc w:val="center"/>
        </w:trPr>
        <w:tc>
          <w:tcPr>
            <w:tcW w:w="1278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31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200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0" o:spid="_x0000_s1048" type="#_x0000_t32" style="position:absolute;left:0;text-align:left;margin-left:-2.2pt;margin-top:-3.2pt;width:87pt;height:58.05pt;z-index:251652608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0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20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 xml:space="preserve">; проводить комплекс закаливающих процедур (ножные ванны);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представление о важных компонентах ЗОЖ (движение, солнце, воздух).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создать педагогическую ситуацию, при которой дети могут проявить свои нравственные качества (доброту, отзывчивость, терпение, дружелюбие).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проведения ежедневной утренней гимн., зависимость здоровья от правильного питания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en-US"/>
              </w:rPr>
              <w:t>Труд:</w:t>
            </w:r>
            <w:r w:rsidRPr="00F3132F">
              <w:rPr>
                <w:rFonts w:ascii="Times New Roman" w:hAnsi="Times New Roman" w:cs="Times New Roman"/>
              </w:rPr>
              <w:t xml:space="preserve"> учить следить за чистотой спортивного инвентаря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развивать восприятие предметов по форме, цвету, величине, расположению в пространстве во время ходьбы с перешагиванием ч/з кубики, мячи.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Музыка: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продолжатьвводить элементы ритмической гимнастики; проводить игры и упражнения под музыку</w:t>
            </w:r>
          </w:p>
        </w:tc>
      </w:tr>
      <w:tr w:rsidR="009C7A7A" w:rsidRPr="00F0667A">
        <w:trPr>
          <w:trHeight w:val="1174"/>
          <w:jc w:val="center"/>
        </w:trPr>
        <w:tc>
          <w:tcPr>
            <w:tcW w:w="1278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владеет соответствующими возрасту основными движениями (ходьба, бег, ползание,прыжки, бросание, метание); самостоятельно и при небольшой помощи выполняет гигиенические и закаливающие процедуры;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 при выполнении упражнений .ритмической гимнастики под музыку.</w:t>
            </w:r>
          </w:p>
        </w:tc>
        <w:tc>
          <w:tcPr>
            <w:tcW w:w="31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Перестроение в колонне по одному и по 2, ходьба и бег  врассыпную, бег до 1 мин. с перешагиванием ч/з бруски; по сигналу поворот в другую сторону, ходьба на носках, пятках, в чередовании, на внешних сторонах стопы.</w:t>
            </w:r>
          </w:p>
        </w:tc>
        <w:tc>
          <w:tcPr>
            <w:tcW w:w="31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малым мячом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веревочкой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султанчиками(под музыку)</w:t>
            </w:r>
          </w:p>
        </w:tc>
        <w:tc>
          <w:tcPr>
            <w:tcW w:w="31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Прыжки, спрыгивание со скамейки на полусогнутые ноги..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2. Ходьба по скамейке с высоким подниманием прямой ноги и хлопок под ней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3Метание в горизонтальную цель правой и левой рукой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Ползание на четвереньках, подлезаниепод дугу прямо и боком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1. Ходьба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по скамейке приставным шагом, перешагивая ч/з кубики.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с мешочком зажатым между ног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Броски мяча двумя руками от груди, передача друг другу из-за головы.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4.Лазание по гимн стенке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Пролезание через три обруча (прямо, боком).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2Прыжки на двух ногах через препятствие (высота 20 см), прямо, боком..</w:t>
            </w:r>
          </w:p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Перелезание с преодолением препятствия.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Ходьба по скамейке, на середине порот, перешагивание через мяч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1.Ходьба по узкой скамейке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2..Прыжки через веревочку на одной ноге, продвигаясь вперед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3.Перебрасывание мяча друг другу на ходу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Ползание по гимнастической скамейке спиной вперед, ноги на вису</w:t>
            </w:r>
          </w:p>
        </w:tc>
        <w:tc>
          <w:tcPr>
            <w:tcW w:w="31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«Удочка»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«Жмурки»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«Гуси-гуси»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«Мы – весёлые ребята», </w:t>
            </w:r>
          </w:p>
        </w:tc>
        <w:tc>
          <w:tcPr>
            <w:tcW w:w="31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trHeight w:val="74"/>
          <w:jc w:val="center"/>
        </w:trPr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«Съедобное – не съедобное»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«Чудо-остров».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Танцевальные движения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 промолчи»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«Летает-не летает».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outlineLvl w:val="0"/>
        <w:rPr>
          <w:rFonts w:ascii="Times New Roman" w:hAnsi="Times New Roman" w:cs="Times New Roman"/>
          <w:b/>
          <w:bCs/>
          <w:caps/>
        </w:rPr>
      </w:pPr>
      <w:r w:rsidRPr="00F3132F">
        <w:rPr>
          <w:rFonts w:ascii="Times New Roman" w:hAnsi="Times New Roman" w:cs="Times New Roman"/>
          <w:b/>
          <w:bCs/>
          <w:caps/>
        </w:rPr>
        <w:t xml:space="preserve">                       </w:t>
      </w:r>
      <w:bookmarkStart w:id="586" w:name="_Toc464513576"/>
      <w:bookmarkStart w:id="587" w:name="_Toc464513932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86"/>
      <w:bookmarkEnd w:id="587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88" w:name="_Toc464513577"/>
      <w:bookmarkStart w:id="589" w:name="_Toc464513933"/>
      <w:r w:rsidRPr="00F3132F">
        <w:rPr>
          <w:rFonts w:ascii="Times New Roman" w:hAnsi="Times New Roman" w:cs="Times New Roman"/>
          <w:b/>
          <w:bCs/>
        </w:rPr>
        <w:t>НОЯБРЬ (подготовительная группа)</w:t>
      </w:r>
      <w:bookmarkEnd w:id="588"/>
      <w:bookmarkEnd w:id="589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2977"/>
        <w:gridCol w:w="2693"/>
        <w:gridCol w:w="2551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1" o:spid="_x0000_s1049" type="#_x0000_t32" style="position:absolute;left:0;text-align:left;margin-left:-2.2pt;margin-top:-3.2pt;width:87pt;height:58.05pt;z-index:251653632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en-US"/>
              </w:rPr>
              <w:t>Социализация:</w:t>
            </w:r>
            <w:r w:rsidRPr="00F3132F">
              <w:rPr>
                <w:rFonts w:ascii="Times New Roman" w:hAnsi="Times New Roman" w:cs="Times New Roman"/>
                <w:lang w:eastAsia="en-US"/>
              </w:rPr>
              <w:t>побуждать детей к самооценке и оценке действий и поведения сверстников во время проведения игр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закаливания, поощрять речевую активность.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навыки безопасного поведения во время ползания на четвереньках и по гимнастической скамейке, перестроения в шеренгу, колонну, бега врассыпную.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ориентироваться в окружающем пространстве, пониматьсмысл пространственных отношений(влево-вправо, вверх-вниз)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Труд: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Следить за опрятностью своей физкультурной формы и прически, убирать физкультурный инвентарь и оборудование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  <w:sz w:val="24"/>
                <w:szCs w:val="24"/>
              </w:rPr>
              <w:t>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физических упр. и игр; аккуратно одеваться и раздеваться; соблюдает порядок в своем шкафу); проявляет активность при участии в п/и, выполнении простейших танцевальных движений во время ритмической гимн.; выражает положительные эмоции (радость, удовольствие), слушая поэтические и музыкальные произведения, сопровождающие выполнением упражнений ритмической гимнастики и п/и.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Построение в колонну , перестроение в круг, в две, в три колонны,  повороты вправо, влево,ходьба и бег по кругу, бег змейкой, на носках в чередовании с ходьбой, с изменением направления движения, высоко поднимая колени; бег врассыпную, с остановкой на сигнал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Со скакалкой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Парами с палкой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Прыжки через скамейку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2.Ведение мяча с продвижением вперед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на четвереньках, подталкивая головой набивной мяч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Бег по наклонной доске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Подпрыгивание на двух ногах «Достань до предмета»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Подбрасывание мяча вверх и ловля после хлопка с кружением вокруг себя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по гимнастической скамейке на ладонях и коленях, предплечьях и коленях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Ходьба по канату боком приставным шагом, руки на поясе мешочек на голове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Подлезание под шнур боком, прямо не касаясь руками пола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с мешочком на голове по гимнастической скамейке, руки на поясе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Прыжки с места на мат,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Забрасывание мяча в баскетбольное кольцо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1.Ходьба по гимн.скамейке, бросая мяч справа и слева от себя и ловля двумя руками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2.Спрыгивание со скамейки на мат.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3.Ползание до флажка прокатывая мяч впереди себя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4.Лазание по гимн.стенке разноименным способом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«Быстро возьми, быстро положи»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«Удочка»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«Кто скорее до флажка докатит обруч»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«Эстафета парами»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«Самомассаж»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ног мячами ежиками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«Затейники»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«Найди, где спрятано»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«Две ладошки».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(музыкальная)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90" w:name="_Toc464513578"/>
      <w:bookmarkStart w:id="591" w:name="_Toc464513934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90"/>
      <w:bookmarkEnd w:id="591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bookmarkStart w:id="592" w:name="_Toc464513579"/>
      <w:bookmarkStart w:id="593" w:name="_Toc464513935"/>
      <w:r w:rsidRPr="00F3132F">
        <w:rPr>
          <w:rFonts w:ascii="Times New Roman" w:hAnsi="Times New Roman" w:cs="Times New Roman"/>
          <w:b/>
          <w:bCs/>
        </w:rPr>
        <w:t>ДЕКАБРЬ (подготовительная группа)</w:t>
      </w:r>
      <w:bookmarkEnd w:id="592"/>
      <w:bookmarkEnd w:id="593"/>
    </w:p>
    <w:p w:rsidR="009C7A7A" w:rsidRPr="00F3132F" w:rsidRDefault="009C7A7A" w:rsidP="007D4654">
      <w:pPr>
        <w:spacing w:beforeAutospacing="0" w:after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2977"/>
        <w:gridCol w:w="141"/>
        <w:gridCol w:w="2552"/>
        <w:gridCol w:w="142"/>
        <w:gridCol w:w="2409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2" o:spid="_x0000_s1050" type="#_x0000_t32" style="position:absolute;left:0;text-align:left;margin-left:-2.2pt;margin-top:-3.2pt;width:87pt;height:58.05pt;z-index:251654656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7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рассказывать о пользе дыхательных упражнений, приучать детей к ежедневному  выполнению элементов упражнений на дыхание по методике А. Стрельниковой.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>формировать навык ролевого поведения  при проведении игр и умение объединяться в игре со сверстниками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Коммуникация: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обсуждать с детьми виды дыхательных упражнений и технику их выполнения.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</w:t>
            </w:r>
            <w:r w:rsidRPr="00F3132F">
              <w:rPr>
                <w:rFonts w:ascii="Times New Roman" w:hAnsi="Times New Roman" w:cs="Times New Roman"/>
                <w:b/>
                <w:bCs/>
                <w:u w:val="single"/>
              </w:rPr>
              <w:t>:</w:t>
            </w:r>
            <w:r w:rsidRPr="00F3132F">
              <w:rPr>
                <w:rFonts w:ascii="Times New Roman" w:hAnsi="Times New Roman" w:cs="Times New Roman"/>
              </w:rPr>
              <w:t xml:space="preserve"> учить технике безопасного выполнения прыжков со скамейки и бега на повышенной опоре.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en-US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  <w:lang w:eastAsia="en-US"/>
              </w:rPr>
              <w:t xml:space="preserve">Труд: </w:t>
            </w:r>
            <w:r w:rsidRPr="00F3132F">
              <w:rPr>
                <w:rFonts w:ascii="Times New Roman" w:hAnsi="Times New Roman" w:cs="Times New Roman"/>
                <w:lang w:eastAsia="en-US"/>
              </w:rPr>
              <w:t>Следить за опрятностью своей физкультурной формы и прически, убирать физкультурный инвентарь и оборудование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A7A" w:rsidRPr="00F0667A">
        <w:trPr>
          <w:trHeight w:val="1032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владеет техникой выполнения дыхательных упражнений по методике А. Стрельниковой и самостоятельно их выполняет; умеет задерживать дыхание во время выполнения ходьбы и бега на повышенной опоре; соблюдает технику безопасности при выполнении прыжков со скамейки и из обруча в обруч; проявляет инициативу в оказании помощи взрослым и детям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711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Построение в колонну , перестроение в круг, в две, в три колонны,  повороты вправо, влево,ходьба и бег по кругу, бег змейкой, по диагонали, на носках, пятках, в чередовании с ходьбой, с изменением направления движения, высоко поднимая колени. Дыхательные упражнения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 мячом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обручами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султанчиками под музыку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Прыжки из глубокого приседа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по гимнастической скамейке с приседанием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3Метание набивного мяча вдаль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4.Ползание по гимнастической скамейке спиной вперед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Перебрасывание мячей друг другу двумя руками вверх и ловля после хлопка.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на животе, подтягиваясь двумя руками.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3. Ходьба с перешагиванием через 5–6 набивных мячей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Лазание по гимнастической стенке с переходом на другой пролет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5. Прыжки на двух ногах через шнур (две ноги по бокам- одна нога в середине)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Лазание по гимнастической стенке разноименным способом(вверх, вниз).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Метание мешочков вдаль правой и левой рукой.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Ходьба по гимнастической скамейке, на середине присесть, хлопок руками, встать и пройти дальше.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4. Прыжки на двух ногах из обруча в обруч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1.Ходьба по гимн скамейке с отбиванием мяча о пол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с разбега на мат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Метание в цель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4.Ползание на четвереньках с прогибом спины внутрь(кошечка) и с мешочком на спине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«Хитрая лиса»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«Охотники и зайцы»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«Пожарные на ученьях»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«Два мороза»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«Фигуры».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«Тише-едешь, дальше-будешь».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ипромолчи»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«Подарки»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94" w:name="_Toc464513580"/>
      <w:bookmarkStart w:id="595" w:name="_Toc464513936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94"/>
      <w:bookmarkEnd w:id="595"/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</w:rPr>
      </w:pPr>
      <w:r w:rsidRPr="00F3132F">
        <w:rPr>
          <w:rFonts w:ascii="Times New Roman" w:hAnsi="Times New Roman" w:cs="Times New Roman"/>
          <w:b/>
          <w:bCs/>
        </w:rPr>
        <w:t xml:space="preserve">    </w:t>
      </w:r>
      <w:bookmarkStart w:id="596" w:name="_Toc464513581"/>
      <w:bookmarkStart w:id="597" w:name="_Toc464513937"/>
      <w:r w:rsidRPr="00F3132F">
        <w:rPr>
          <w:rFonts w:ascii="Times New Roman" w:hAnsi="Times New Roman" w:cs="Times New Roman"/>
          <w:b/>
          <w:bCs/>
        </w:rPr>
        <w:t>ЯНВАРЬ (подготовительная группа)</w:t>
      </w:r>
      <w:bookmarkEnd w:id="596"/>
      <w:bookmarkEnd w:id="597"/>
    </w:p>
    <w:tbl>
      <w:tblPr>
        <w:tblW w:w="1592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930"/>
        <w:gridCol w:w="2842"/>
        <w:gridCol w:w="2908"/>
        <w:gridCol w:w="62"/>
        <w:gridCol w:w="2490"/>
        <w:gridCol w:w="61"/>
        <w:gridCol w:w="2490"/>
        <w:gridCol w:w="3137"/>
      </w:tblGrid>
      <w:tr w:rsidR="009C7A7A" w:rsidRPr="00F0667A">
        <w:trPr>
          <w:jc w:val="center"/>
        </w:trPr>
        <w:tc>
          <w:tcPr>
            <w:tcW w:w="127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31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93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3" o:spid="_x0000_s1051" type="#_x0000_t32" style="position:absolute;left:0;text-align:left;margin-left:-1.95pt;margin-top:-3.2pt;width:87pt;height:58.05pt;z-index:251655680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8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93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7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Здоровье: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рассказывать о пользе массажа стопы, учить детей ходить босиком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по ребристой поверхности.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массажа и самомассажа различных частей тела, формировать словарь.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Труд:</w:t>
            </w:r>
            <w:r w:rsidRPr="00F3132F">
              <w:rPr>
                <w:rFonts w:ascii="Times New Roman" w:hAnsi="Times New Roman" w:cs="Times New Roman"/>
              </w:rPr>
              <w:t xml:space="preserve">учить правильно подбирать предметы для сюжетно-ролевых </w:t>
            </w:r>
            <w:r w:rsidRPr="00F3132F">
              <w:rPr>
                <w:rFonts w:ascii="Times New Roman" w:hAnsi="Times New Roman" w:cs="Times New Roman"/>
              </w:rPr>
              <w:br/>
              <w:t>и подвижных игр.</w:t>
            </w:r>
          </w:p>
          <w:p w:rsidR="009C7A7A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</w:pP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>формировать умение владеть способом ролевого поведения в игре и считаться с интересами товарищей.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формировать умение двигаться в заданном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направлении, используя систему отсчёта.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Музыка: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>учить выполнять движения, отвечающие характеру музыки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7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>владеет умением передвигаться между предметами и сравнивать их по размеру; умеет ориентироваться в пространстве во время ходьбы и бега;</w:t>
            </w:r>
            <w:r w:rsidRPr="00F3132F">
              <w:rPr>
                <w:rFonts w:ascii="Times New Roman" w:hAnsi="Times New Roman" w:cs="Times New Roman"/>
                <w:lang w:eastAsia="en-US"/>
              </w:rPr>
              <w:t>владеет соответствующими возрасту основными движениями (пролезание ч/з обруча, прыжки на 2х ногах через препятствие, перелезание с преодолением препятствия); самостоятельно и при небольшой помощи взрослого выполняет гигиенические процедуры (моет руки прохладной водой после окончания физических упр. и игр; аккуратно одеваться и раздеваться; соблюдает порядок в своем шкафу); проявляет активность при участии в п/и,</w:t>
            </w:r>
            <w:r w:rsidRPr="00F3132F">
              <w:rPr>
                <w:rFonts w:ascii="Times New Roman" w:hAnsi="Times New Roman" w:cs="Times New Roman"/>
              </w:rPr>
              <w:t>.; выполняет танцевальные движения с учётом характера музыки, проявляет интерес к участию в музыкальных играх</w:t>
            </w:r>
          </w:p>
        </w:tc>
        <w:tc>
          <w:tcPr>
            <w:tcW w:w="31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8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Построение в колонну , перестроение в круг, в две, в три колонны,  повороты вправо, влево, ходьба и бег по кругу, бег змейкой, по диагонали, на носках, пятках, в чередовании с ходьбой, с изменением направления движения, высоко поднимая коленис выполнением заданий, челночный бег</w:t>
            </w:r>
          </w:p>
        </w:tc>
        <w:tc>
          <w:tcPr>
            <w:tcW w:w="31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палкой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мячом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гирями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султанчиками под музыку</w:t>
            </w:r>
          </w:p>
        </w:tc>
        <w:tc>
          <w:tcPr>
            <w:tcW w:w="31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1.Ходьба по наклонной доске(40см).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в длину с места</w:t>
            </w:r>
          </w:p>
          <w:p w:rsidR="009C7A7A" w:rsidRPr="00F3132F" w:rsidRDefault="009C7A7A" w:rsidP="007D4654">
            <w:pPr>
              <w:pStyle w:val="ParagraphStyle"/>
              <w:ind w:right="-30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Метание в обручиз положения стоя на коленях (правой и левой)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Ходьба по гимн.скамейке с перебрасыванием малого мяча из одной руки в другую</w:t>
            </w:r>
            <w:r w:rsidRPr="00F3132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с перешагиванием, с мешочком на голове.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спиной вперед – ноги на вису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через веревочку (две ноги с боку – одна в середине)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4.Ведение мяча на ходу (баскетбольный вариант)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Подлезание под шнур боком, не касаясь руками пола.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Ходьба по узенькой рейке прямо и боком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3. Прыжки в высоту </w:t>
            </w:r>
            <w:r w:rsidRPr="00F3132F">
              <w:rPr>
                <w:rFonts w:ascii="Times New Roman" w:hAnsi="Times New Roman" w:cs="Times New Roman"/>
              </w:rPr>
              <w:br/>
              <w:t>с места «Достань до предмета»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4.Перебрасывание мяча снизу друг другу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5. Кружение парами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на середине сделать поворот кругом и пройти дальше, спрыгнуть, с перешагиванием через рейки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2.Прыжки в длину с места.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Метание мяча в вертикальную цель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Пролезание в обруч правым и левым боком</w:t>
            </w:r>
          </w:p>
        </w:tc>
        <w:tc>
          <w:tcPr>
            <w:tcW w:w="31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«Ловишка с мячом»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«Догони свою пару»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«Ловля обезъян»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 веселые ребята»</w:t>
            </w:r>
          </w:p>
        </w:tc>
        <w:tc>
          <w:tcPr>
            <w:tcW w:w="31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«Ножки отдыхают».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Массаж стоп мячами ежиками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«Зимушка-зима».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Танцевальные движения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«Затейники»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«Две ладошки»музыкальная</w:t>
            </w:r>
          </w:p>
        </w:tc>
        <w:tc>
          <w:tcPr>
            <w:tcW w:w="31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598" w:name="_Toc464513582"/>
      <w:bookmarkStart w:id="599" w:name="_Toc464513938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598"/>
      <w:bookmarkEnd w:id="599"/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ФЕВРАЛЬ (подготовительная группа)</w:t>
      </w:r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1"/>
        <w:gridCol w:w="2540"/>
        <w:gridCol w:w="12"/>
        <w:gridCol w:w="2409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4" o:spid="_x0000_s1052" type="#_x0000_t32" style="position:absolute;left:0;text-align:left;margin-left:-2.2pt;margin-top:-3.2pt;width:87pt;height:58.05pt;z-index:251656704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Социализация:</w:t>
            </w:r>
            <w:r w:rsidRPr="00F3132F">
              <w:rPr>
                <w:rFonts w:ascii="Times New Roman" w:hAnsi="Times New Roman" w:cs="Times New Roman"/>
              </w:rPr>
              <w:t>побуждать детей к самооценке и оценке действий и поведения сверстников во время игр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закаливания, поощрять речевую активность.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Труд: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и подвижных игр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 xml:space="preserve">знает о пользе закаливания и проявляет интерес </w:t>
            </w:r>
            <w:r w:rsidRPr="00F3132F">
              <w:rPr>
                <w:rFonts w:ascii="Times New Roman" w:hAnsi="Times New Roman" w:cs="Times New Roman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по диагонали, змейкой, бег в колонне по одному, на носках в чередовании с ходьбой, с изменением направления движения, бег боком(правое-левое плечо вперед) , перестроение в круг и три колонны, бег до 2 мин., ходьба с выполнением заданий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Со скакалками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палками парами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султанчиками под музыку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скамейке боком приставным шагом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в длину с разбега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Отбивание мяча правой и левой руой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Ползание по пластунски до обозначенного места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перешагивая через набивные мячи.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на животе, подтягиваясь руками, хват с боков.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Лазание по гимнастической стенке с использованием перекрестного движения рук и ног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в  высоту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наклонной доске, спуск по лесенке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через бруски правым боком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Забрасывание мяча в баскетбольное кольцо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 Ходьба по гимнастической стенке спиной к ней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5. Перебрасывание набивных мячей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 скамейке с мешочком на голове, руки на поясе.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Отбивание мяча правой и левой рукой поочередно на месте и в движении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через скамейку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Лазание по гимнастической стенке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«Ключи»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«Охотники и зайцы»</w:t>
            </w: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«Не оставайся на полу»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«Кто быстрее» эстафета с мячом «Хоп»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«Самомассаж» лица, шеи, рук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 промолчи»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«Море волнуется»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«Стоп»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600" w:name="_Toc464513583"/>
      <w:bookmarkStart w:id="601" w:name="_Toc464513939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600"/>
      <w:bookmarkEnd w:id="601"/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МАРТ (подготовительная группа)</w:t>
      </w:r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41"/>
        <w:gridCol w:w="2410"/>
        <w:gridCol w:w="153"/>
        <w:gridCol w:w="2268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5" o:spid="_x0000_s1053" type="#_x0000_t32" style="position:absolute;left:0;text-align:left;margin-left:-2.2pt;margin-top:-3.2pt;width:87pt;height:58.05pt;z-index:251657728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 xml:space="preserve">Социализация: </w:t>
            </w:r>
            <w:r w:rsidRPr="00F3132F">
              <w:rPr>
                <w:rFonts w:ascii="Times New Roman" w:hAnsi="Times New Roman" w:cs="Times New Roman"/>
              </w:rPr>
              <w:t>создать педагогическую ситуацию, при которой дети могут проявить свои нравственные качества(доброту, отзывчивость, терпение, дружелюбие)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закаливания, поощрять речевую активность.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Труд: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и подвижных игр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 xml:space="preserve">знает о пользе закаливания и проявляет интерес </w:t>
            </w:r>
            <w:r w:rsidRPr="00F3132F">
              <w:rPr>
                <w:rFonts w:ascii="Times New Roman" w:hAnsi="Times New Roman" w:cs="Times New Roman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Перестроение в колонне по одному и по 2, ходьба и бег  врассыпную, бег до 2 мин. с перешагиванием ч/з бруски; по сигналу поворот в другую сторону, ходьба на носках, пятках, в чередовании, на внешних сторонах стопы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Со скакалками</w:t>
            </w: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султанчиками под музыку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с подниманием прямой ноги и хлопка под ней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Метание в цель из разных исходных положений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из обруча в обруч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Подлезаниев обруч разными способами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перешагивая через кубики с хлопками над головой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 мяча друг другу из-за головы.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на спине по гимнастической скамейке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на одной ноге через шнур</w:t>
            </w: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узкой поверхности боком, с хлопками над головой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 мяча из левой в правую руку с отскоком от пола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Ползание по скамейке по-медвежьи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через шнур две ноги в середине одна.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приставным шагом с хлопками за спиной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2Прыжки со скамейки на мат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Лазание по гимнастической стенке разноименным способом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«Горелки»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«Пожарные на учении»</w:t>
            </w: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«Бездомный заяц»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«Караси и щука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«Мяч ведущему»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«Море волнуется»</w:t>
            </w:r>
          </w:p>
        </w:tc>
        <w:tc>
          <w:tcPr>
            <w:tcW w:w="2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«Подойди не слышно»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«Самомассаж» лица, шеи, рук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  <w:bookmarkStart w:id="602" w:name="_Toc464513584"/>
      <w:bookmarkStart w:id="603" w:name="_Toc464513940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602"/>
      <w:bookmarkEnd w:id="603"/>
    </w:p>
    <w:p w:rsidR="009C7A7A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АПРЕЛЬ (подготовительная группа)</w:t>
      </w:r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1"/>
        <w:gridCol w:w="2693"/>
        <w:gridCol w:w="2268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6" o:spid="_x0000_s1054" type="#_x0000_t32" style="position:absolute;left:0;text-align:left;margin-left:-2.2pt;margin-top:-3.2pt;width:87pt;height:58.05pt;z-index:251658752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704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 xml:space="preserve">Социализация: </w:t>
            </w:r>
            <w:r w:rsidRPr="00F3132F">
              <w:rPr>
                <w:rFonts w:ascii="Times New Roman" w:hAnsi="Times New Roman" w:cs="Times New Roman"/>
              </w:rPr>
              <w:t>создать педагогическую ситуацию, при которой дети могут проявить свои нравственные качества(доброту, отзывчивость, терпение, дружелюбие)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закаливания, поощрять речевую активность.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Труд: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и подвижных игр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 xml:space="preserve">знает о пользе закаливания и проявляет интерес </w:t>
            </w:r>
            <w:r w:rsidRPr="00F3132F">
              <w:rPr>
                <w:rFonts w:ascii="Times New Roman" w:hAnsi="Times New Roman" w:cs="Times New Roman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на счет четыре, на носках, правым боком, спиной вперед, левым боком, бег на носках пронося прямые ноги через стороны; по сигналу притоп, бег змейкой по диагонали, повороты направо, налево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кольцом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мешочками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с передачей мяча перед собой на каждый шаг и за спиной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на двух ногах вдоль шнура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Переброска мячей в шеренгах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Вис на гимнастической стенке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боком с мешочком на голове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Пролезаниев обруч боком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Отбивание мяча одной рукой между кеглями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через короткую скакалку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скамейке спиной вперед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в длину с разбега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Метание вдаль набивного мяча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4.Прокатывание обручей друг другу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с мешочком на голове, руки на поясе через предметы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Перебрасывание мяча за спиной и ловля его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Лазанье по гимнастической стенке с переходом на другой пролет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через длинную скакалку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«Догони свою пару»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«Удочка»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«Мышеловка»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«Ловишка с ленточками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«Стоп»</w:t>
            </w: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 промолчи»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«Парашют»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«Кто ушел»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  <w:b/>
          <w:bCs/>
          <w:caps/>
        </w:rPr>
      </w:pPr>
    </w:p>
    <w:p w:rsidR="009C7A7A" w:rsidRPr="00F3132F" w:rsidRDefault="009C7A7A" w:rsidP="007D4654">
      <w:pPr>
        <w:pStyle w:val="ParagraphStyle"/>
        <w:keepNext/>
        <w:jc w:val="center"/>
        <w:outlineLvl w:val="0"/>
        <w:rPr>
          <w:rFonts w:ascii="Times New Roman" w:hAnsi="Times New Roman" w:cs="Times New Roman"/>
        </w:rPr>
      </w:pPr>
      <w:bookmarkStart w:id="604" w:name="_Toc464513585"/>
      <w:bookmarkStart w:id="605" w:name="_Toc464513941"/>
      <w:r w:rsidRPr="00F3132F">
        <w:rPr>
          <w:rFonts w:ascii="Times New Roman" w:hAnsi="Times New Roman" w:cs="Times New Roman"/>
          <w:b/>
          <w:bCs/>
          <w:caps/>
        </w:rPr>
        <w:t>комплексно-тематическое планирование НОД по физиЧеской культуре</w:t>
      </w:r>
      <w:bookmarkEnd w:id="604"/>
      <w:bookmarkEnd w:id="605"/>
    </w:p>
    <w:p w:rsidR="009C7A7A" w:rsidRPr="00F3132F" w:rsidRDefault="009C7A7A" w:rsidP="007D4654">
      <w:pPr>
        <w:spacing w:beforeAutospacing="0" w:after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132F">
        <w:rPr>
          <w:rFonts w:ascii="Times New Roman" w:hAnsi="Times New Roman" w:cs="Times New Roman"/>
          <w:b/>
          <w:bCs/>
          <w:sz w:val="24"/>
          <w:szCs w:val="24"/>
        </w:rPr>
        <w:t>МАЙ (подготовительная группа)</w:t>
      </w:r>
    </w:p>
    <w:tbl>
      <w:tblPr>
        <w:tblW w:w="15487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735"/>
        <w:gridCol w:w="2563"/>
        <w:gridCol w:w="3249"/>
        <w:gridCol w:w="141"/>
        <w:gridCol w:w="2410"/>
        <w:gridCol w:w="12"/>
        <w:gridCol w:w="2409"/>
        <w:gridCol w:w="2968"/>
      </w:tblGrid>
      <w:tr w:rsidR="009C7A7A" w:rsidRPr="00F0667A">
        <w:trPr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Содержание организованной образовательной деятельности</w:t>
            </w: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Интеграция  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образовательных </w:t>
            </w:r>
            <w:r w:rsidRPr="00F3132F">
              <w:rPr>
                <w:rFonts w:ascii="Times New Roman" w:hAnsi="Times New Roman" w:cs="Times New Roman"/>
                <w:b/>
                <w:bCs/>
              </w:rPr>
              <w:br/>
              <w:t>областей</w:t>
            </w:r>
          </w:p>
        </w:tc>
      </w:tr>
      <w:tr w:rsidR="009C7A7A" w:rsidRPr="00F0667A">
        <w:trPr>
          <w:trHeight w:val="364"/>
          <w:jc w:val="center"/>
        </w:trPr>
        <w:tc>
          <w:tcPr>
            <w:tcW w:w="1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pict>
                <v:shape id="AutoShape 27" o:spid="_x0000_s1055" type="#_x0000_t32" style="position:absolute;left:0;text-align:left;margin-left:-2.2pt;margin-top:-3.2pt;width:87pt;height:58.05pt;z-index:251659776;visibility:visible;mso-position-horizontal-relative:text;mso-position-vertical-relative:text">
                  <w10:anchorlock/>
                </v:shape>
              </w:pict>
            </w:r>
            <w:r w:rsidRPr="00F3132F">
              <w:rPr>
                <w:rFonts w:ascii="Times New Roman" w:hAnsi="Times New Roman" w:cs="Times New Roman"/>
                <w:b/>
                <w:bCs/>
              </w:rPr>
              <w:t xml:space="preserve">             Темы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Этапы занятия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1-я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2-я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3-я неделя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4-я неделя</w:t>
            </w:r>
          </w:p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424"/>
          <w:jc w:val="center"/>
        </w:trPr>
        <w:tc>
          <w:tcPr>
            <w:tcW w:w="1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Здоровье:</w:t>
            </w:r>
            <w:r w:rsidRPr="00F3132F">
              <w:rPr>
                <w:rFonts w:ascii="Times New Roman" w:hAnsi="Times New Roman" w:cs="Times New Roman"/>
              </w:rPr>
              <w:t xml:space="preserve"> рассказывать о пользе закаливания, приучать детей к обтиранию прохладной водой.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 xml:space="preserve">Социализация: </w:t>
            </w:r>
            <w:r w:rsidRPr="00F3132F">
              <w:rPr>
                <w:rFonts w:ascii="Times New Roman" w:hAnsi="Times New Roman" w:cs="Times New Roman"/>
              </w:rPr>
              <w:t>создать педагогическую ситуацию, при которой дети могут проявить свои нравственные качества(доброту, отзывчивость, терпение, дружелюбие)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Коммуникация:</w:t>
            </w:r>
            <w:r w:rsidRPr="00F3132F">
              <w:rPr>
                <w:rFonts w:ascii="Times New Roman" w:hAnsi="Times New Roman" w:cs="Times New Roman"/>
              </w:rPr>
              <w:t xml:space="preserve"> обсуждать пользу закаливания, поощрять речевую активность.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Безопасность:</w:t>
            </w:r>
            <w:r w:rsidRPr="00F3132F">
              <w:rPr>
                <w:rFonts w:ascii="Times New Roman" w:hAnsi="Times New Roman" w:cs="Times New Roman"/>
              </w:rPr>
              <w:t xml:space="preserve"> формировать навыки безопасного поведения во время проведения закаливающих процедур, перебрасывания мяча друг другу разными способами.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Познание: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 учить двигаться в заданном направлении по сигналу: вперёд – назад, вверх-вниз</w:t>
            </w:r>
          </w:p>
          <w:p w:rsidR="009C7A7A" w:rsidRPr="00F0667A" w:rsidRDefault="009C7A7A" w:rsidP="007D4654">
            <w:pPr>
              <w:spacing w:beforeAutospacing="0"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667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Труд: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t xml:space="preserve">учить правильно подбирать предметы для сюжетно-ролевых </w:t>
            </w:r>
            <w:r w:rsidRPr="00F0667A">
              <w:rPr>
                <w:rFonts w:ascii="Times New Roman" w:hAnsi="Times New Roman" w:cs="Times New Roman"/>
                <w:sz w:val="24"/>
                <w:szCs w:val="24"/>
              </w:rPr>
              <w:br/>
              <w:t>и подвижных игр</w:t>
            </w:r>
          </w:p>
        </w:tc>
      </w:tr>
      <w:tr w:rsidR="009C7A7A" w:rsidRPr="00F0667A">
        <w:trPr>
          <w:trHeight w:val="1181"/>
          <w:jc w:val="center"/>
        </w:trPr>
        <w:tc>
          <w:tcPr>
            <w:tcW w:w="1251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развития интегративных качеств: </w:t>
            </w:r>
            <w:r w:rsidRPr="00F3132F">
              <w:rPr>
                <w:rFonts w:ascii="Times New Roman" w:hAnsi="Times New Roman" w:cs="Times New Roman"/>
              </w:rPr>
              <w:t xml:space="preserve">знает о пользе закаливания и проявляет интерес </w:t>
            </w:r>
            <w:r w:rsidRPr="00F3132F">
              <w:rPr>
                <w:rFonts w:ascii="Times New Roman" w:hAnsi="Times New Roman" w:cs="Times New Roman"/>
              </w:rPr>
              <w:br/>
              <w:t>к выполнению закаливающих процедур; соблюдает правила безопасности при выполнении прыжков на двух ногах с продвижением вперёд и через препятствия, владеет техникой перебрасывания мяча с учётом правил безопасности; знает значение и выполняет команды «вперёд, назад, кругом» при ходьбе на повышенной опоре;  умеет соблюдать правила игры и меняться ролями в процессе игры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Вводная часть</w:t>
            </w:r>
          </w:p>
        </w:tc>
        <w:tc>
          <w:tcPr>
            <w:tcW w:w="107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Ходьба и бег парами, бег змейкой, на носках в чередовании с ходьбой, с изменением направления движения, высоко поднимая колени; широким шагом, с перекатом с пятки на носок, на низких четвереньках спиной вперед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trHeight w:val="252"/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ОРУ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Без предметов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Со скакалками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палками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С обручами под музыку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Основные виды движений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с мешочком на голове.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Прыжки в длину с разбега).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Метание набивного мяча.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Ходьба по гимнастической стенке спиной к ней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скамейке, перешагивая через набивные мячи.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на животе, подтягиваясь руками, хват с боков.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Перебрасывание мяча друг другу во время ходьбы.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 Прыжки на одной ноге через скакалку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1. Ходьба по шнуру </w:t>
            </w:r>
            <w:r w:rsidRPr="00F3132F">
              <w:rPr>
                <w:rFonts w:ascii="Times New Roman" w:hAnsi="Times New Roman" w:cs="Times New Roman"/>
              </w:rPr>
              <w:br/>
              <w:t>(прямо), приставляя пятку одной ноги к носку другой, руки на поясе.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2. Лазание по гимнастической стенке 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Прыжки через бруски.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 xml:space="preserve">4. Отбивание мяча между предметами, поставленными </w:t>
            </w:r>
            <w:r w:rsidRPr="00F3132F">
              <w:rPr>
                <w:rFonts w:ascii="Times New Roman" w:hAnsi="Times New Roman" w:cs="Times New Roman"/>
              </w:rPr>
              <w:br/>
              <w:t>в одну линию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1. Ходьба по гимнастической скамейке ударяя мячом о пол и ловля двумя руками.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2. Ползание по гимнастической скамейке на животе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3. Перепрыгивание через скамейку с продвижением вперед</w:t>
            </w:r>
          </w:p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4.Лазание по гимнастической стенке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Подвижные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«Быстрые и меткие»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«Парашют» (с бегом)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«Вышибалы»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«Эстафета парами»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A7A" w:rsidRPr="00F0667A">
        <w:trPr>
          <w:jc w:val="center"/>
        </w:trPr>
        <w:tc>
          <w:tcPr>
            <w:tcW w:w="1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F3132F">
              <w:rPr>
                <w:rFonts w:ascii="Times New Roman" w:hAnsi="Times New Roman" w:cs="Times New Roman"/>
                <w:b/>
                <w:bCs/>
              </w:rPr>
              <w:t>Малоподвиж-ные игры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«Найди и промолчи»</w:t>
            </w:r>
          </w:p>
        </w:tc>
        <w:tc>
          <w:tcPr>
            <w:tcW w:w="3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«Море волнуется»</w:t>
            </w:r>
          </w:p>
        </w:tc>
        <w:tc>
          <w:tcPr>
            <w:tcW w:w="2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«Релаксация» «В лесу»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C7A7A" w:rsidRPr="00F3132F" w:rsidRDefault="009C7A7A" w:rsidP="007D4654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F3132F">
              <w:rPr>
                <w:rFonts w:ascii="Times New Roman" w:hAnsi="Times New Roman" w:cs="Times New Roman"/>
              </w:rPr>
              <w:t>«Тише едешь- дальше будешь»</w:t>
            </w:r>
          </w:p>
        </w:tc>
        <w:tc>
          <w:tcPr>
            <w:tcW w:w="29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C7A7A" w:rsidRPr="00F3132F" w:rsidRDefault="009C7A7A" w:rsidP="007D465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9C7A7A" w:rsidRDefault="009C7A7A" w:rsidP="007D4654">
      <w:pPr>
        <w:spacing w:line="240" w:lineRule="auto"/>
      </w:pPr>
    </w:p>
    <w:sectPr w:rsidR="009C7A7A" w:rsidSect="00FA2ADC">
      <w:pgSz w:w="16839" w:h="11907" w:orient="landscape" w:code="9"/>
      <w:pgMar w:top="567" w:right="567" w:bottom="567" w:left="737" w:header="0" w:footer="0" w:gutter="0"/>
      <w:pgNumType w:start="5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A7A" w:rsidRDefault="009C7A7A" w:rsidP="0041364B">
      <w:pPr>
        <w:spacing w:after="0" w:line="240" w:lineRule="auto"/>
      </w:pPr>
      <w:r>
        <w:separator/>
      </w:r>
    </w:p>
  </w:endnote>
  <w:endnote w:type="continuationSeparator" w:id="0">
    <w:p w:rsidR="009C7A7A" w:rsidRDefault="009C7A7A" w:rsidP="00413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A7A" w:rsidRDefault="009C7A7A">
    <w:pPr>
      <w:pStyle w:val="Footer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9C7A7A" w:rsidRDefault="009C7A7A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A7A" w:rsidRDefault="009C7A7A" w:rsidP="0041364B">
      <w:pPr>
        <w:spacing w:after="0" w:line="240" w:lineRule="auto"/>
      </w:pPr>
      <w:r>
        <w:separator/>
      </w:r>
    </w:p>
  </w:footnote>
  <w:footnote w:type="continuationSeparator" w:id="0">
    <w:p w:rsidR="009C7A7A" w:rsidRDefault="009C7A7A" w:rsidP="00413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1582"/>
    <w:multiLevelType w:val="multilevel"/>
    <w:tmpl w:val="28746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864CF"/>
    <w:multiLevelType w:val="hybridMultilevel"/>
    <w:tmpl w:val="0C3492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E67481A"/>
    <w:multiLevelType w:val="hybridMultilevel"/>
    <w:tmpl w:val="4D4E32A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02F1B5E"/>
    <w:multiLevelType w:val="hybridMultilevel"/>
    <w:tmpl w:val="4B881C3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A54C02"/>
    <w:multiLevelType w:val="multilevel"/>
    <w:tmpl w:val="7F90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14AA7078"/>
    <w:multiLevelType w:val="multilevel"/>
    <w:tmpl w:val="0F687EB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A463BA"/>
    <w:multiLevelType w:val="hybridMultilevel"/>
    <w:tmpl w:val="049AD6E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7">
    <w:nsid w:val="1EB12B1F"/>
    <w:multiLevelType w:val="multilevel"/>
    <w:tmpl w:val="EF1A7B2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FA3A00"/>
    <w:multiLevelType w:val="multilevel"/>
    <w:tmpl w:val="4CF6ECB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EC4521"/>
    <w:multiLevelType w:val="multilevel"/>
    <w:tmpl w:val="8F42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0">
    <w:nsid w:val="25B950F7"/>
    <w:multiLevelType w:val="multilevel"/>
    <w:tmpl w:val="B4F8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>
    <w:nsid w:val="2B1F07A2"/>
    <w:multiLevelType w:val="hybridMultilevel"/>
    <w:tmpl w:val="E51C0384"/>
    <w:lvl w:ilvl="0" w:tplc="04190001">
      <w:start w:val="1"/>
      <w:numFmt w:val="bullet"/>
      <w:lvlText w:val=""/>
      <w:lvlJc w:val="left"/>
      <w:pPr>
        <w:ind w:left="77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9" w:hanging="360"/>
      </w:pPr>
      <w:rPr>
        <w:rFonts w:ascii="Wingdings" w:hAnsi="Wingdings" w:cs="Wingdings" w:hint="default"/>
      </w:rPr>
    </w:lvl>
  </w:abstractNum>
  <w:abstractNum w:abstractNumId="12">
    <w:nsid w:val="2C1E318B"/>
    <w:multiLevelType w:val="multilevel"/>
    <w:tmpl w:val="97D8E1E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670BB0"/>
    <w:multiLevelType w:val="hybridMultilevel"/>
    <w:tmpl w:val="05B0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0D06308"/>
    <w:multiLevelType w:val="hybridMultilevel"/>
    <w:tmpl w:val="CA8CD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8C3364"/>
    <w:multiLevelType w:val="multilevel"/>
    <w:tmpl w:val="9F3890D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6">
    <w:nsid w:val="34097BE9"/>
    <w:multiLevelType w:val="hybridMultilevel"/>
    <w:tmpl w:val="D5FA9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3D9C5248"/>
    <w:multiLevelType w:val="multilevel"/>
    <w:tmpl w:val="C68E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>
    <w:nsid w:val="42852164"/>
    <w:multiLevelType w:val="multilevel"/>
    <w:tmpl w:val="4CF6ECB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F017A4"/>
    <w:multiLevelType w:val="hybridMultilevel"/>
    <w:tmpl w:val="735AB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B44CA0"/>
    <w:multiLevelType w:val="hybridMultilevel"/>
    <w:tmpl w:val="A9D0FA8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59654D5C"/>
    <w:multiLevelType w:val="multilevel"/>
    <w:tmpl w:val="17C675B6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2A5B9F"/>
    <w:multiLevelType w:val="hybridMultilevel"/>
    <w:tmpl w:val="41A6E12E"/>
    <w:lvl w:ilvl="0" w:tplc="3FD097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8C22460"/>
    <w:multiLevelType w:val="hybridMultilevel"/>
    <w:tmpl w:val="EE109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8B7FE9"/>
    <w:multiLevelType w:val="hybridMultilevel"/>
    <w:tmpl w:val="FCD41E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8FA52DA"/>
    <w:multiLevelType w:val="multilevel"/>
    <w:tmpl w:val="754454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952150C"/>
    <w:multiLevelType w:val="multilevel"/>
    <w:tmpl w:val="5D6C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7">
    <w:nsid w:val="7C910998"/>
    <w:multiLevelType w:val="multilevel"/>
    <w:tmpl w:val="74F8B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2"/>
  </w:num>
  <w:num w:numId="5">
    <w:abstractNumId w:val="25"/>
  </w:num>
  <w:num w:numId="6">
    <w:abstractNumId w:val="18"/>
  </w:num>
  <w:num w:numId="7">
    <w:abstractNumId w:val="21"/>
  </w:num>
  <w:num w:numId="8">
    <w:abstractNumId w:val="12"/>
  </w:num>
  <w:num w:numId="9">
    <w:abstractNumId w:val="5"/>
  </w:num>
  <w:num w:numId="10">
    <w:abstractNumId w:val="27"/>
    <w:lvlOverride w:ilvl="0">
      <w:startOverride w:val="4"/>
    </w:lvlOverride>
  </w:num>
  <w:num w:numId="11">
    <w:abstractNumId w:val="15"/>
  </w:num>
  <w:num w:numId="12">
    <w:abstractNumId w:val="26"/>
  </w:num>
  <w:num w:numId="13">
    <w:abstractNumId w:val="17"/>
  </w:num>
  <w:num w:numId="14">
    <w:abstractNumId w:val="10"/>
  </w:num>
  <w:num w:numId="15">
    <w:abstractNumId w:val="9"/>
  </w:num>
  <w:num w:numId="16">
    <w:abstractNumId w:val="4"/>
  </w:num>
  <w:num w:numId="17">
    <w:abstractNumId w:val="13"/>
  </w:num>
  <w:num w:numId="18">
    <w:abstractNumId w:val="14"/>
  </w:num>
  <w:num w:numId="19">
    <w:abstractNumId w:val="19"/>
  </w:num>
  <w:num w:numId="20">
    <w:abstractNumId w:val="11"/>
  </w:num>
  <w:num w:numId="21">
    <w:abstractNumId w:val="23"/>
  </w:num>
  <w:num w:numId="22">
    <w:abstractNumId w:val="2"/>
  </w:num>
  <w:num w:numId="23">
    <w:abstractNumId w:val="1"/>
  </w:num>
  <w:num w:numId="24">
    <w:abstractNumId w:val="6"/>
  </w:num>
  <w:num w:numId="25">
    <w:abstractNumId w:val="16"/>
  </w:num>
  <w:num w:numId="26">
    <w:abstractNumId w:val="24"/>
  </w:num>
  <w:num w:numId="27">
    <w:abstractNumId w:val="20"/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52A6"/>
    <w:rsid w:val="00074C3C"/>
    <w:rsid w:val="00091020"/>
    <w:rsid w:val="0010663C"/>
    <w:rsid w:val="00132F77"/>
    <w:rsid w:val="00184179"/>
    <w:rsid w:val="001E70B4"/>
    <w:rsid w:val="00207CCF"/>
    <w:rsid w:val="0024004C"/>
    <w:rsid w:val="00245472"/>
    <w:rsid w:val="002B4CD6"/>
    <w:rsid w:val="002C2BC4"/>
    <w:rsid w:val="002D43F2"/>
    <w:rsid w:val="003428E9"/>
    <w:rsid w:val="003C1D8B"/>
    <w:rsid w:val="0041364B"/>
    <w:rsid w:val="004251E8"/>
    <w:rsid w:val="00426870"/>
    <w:rsid w:val="00431EF4"/>
    <w:rsid w:val="00436C01"/>
    <w:rsid w:val="004D666A"/>
    <w:rsid w:val="0050514B"/>
    <w:rsid w:val="005456EE"/>
    <w:rsid w:val="00592F74"/>
    <w:rsid w:val="005C3574"/>
    <w:rsid w:val="005D3DA3"/>
    <w:rsid w:val="005F331E"/>
    <w:rsid w:val="006529EA"/>
    <w:rsid w:val="006843C5"/>
    <w:rsid w:val="006861D2"/>
    <w:rsid w:val="006F11BF"/>
    <w:rsid w:val="006F17A1"/>
    <w:rsid w:val="00741315"/>
    <w:rsid w:val="00751628"/>
    <w:rsid w:val="00787225"/>
    <w:rsid w:val="007C466D"/>
    <w:rsid w:val="007D1A81"/>
    <w:rsid w:val="007D4654"/>
    <w:rsid w:val="00895898"/>
    <w:rsid w:val="00904463"/>
    <w:rsid w:val="009169CD"/>
    <w:rsid w:val="00917618"/>
    <w:rsid w:val="00986C33"/>
    <w:rsid w:val="009A6760"/>
    <w:rsid w:val="009B206E"/>
    <w:rsid w:val="009C7A7A"/>
    <w:rsid w:val="00A54171"/>
    <w:rsid w:val="00AF0CE7"/>
    <w:rsid w:val="00AF3990"/>
    <w:rsid w:val="00B20A40"/>
    <w:rsid w:val="00B26518"/>
    <w:rsid w:val="00B26CFB"/>
    <w:rsid w:val="00B80F42"/>
    <w:rsid w:val="00B92BBB"/>
    <w:rsid w:val="00BD7F9E"/>
    <w:rsid w:val="00BF0A9A"/>
    <w:rsid w:val="00BF5166"/>
    <w:rsid w:val="00C04020"/>
    <w:rsid w:val="00C446DB"/>
    <w:rsid w:val="00C46D1E"/>
    <w:rsid w:val="00C761E6"/>
    <w:rsid w:val="00C80432"/>
    <w:rsid w:val="00C8708D"/>
    <w:rsid w:val="00CA3A63"/>
    <w:rsid w:val="00CC002F"/>
    <w:rsid w:val="00CD3C2C"/>
    <w:rsid w:val="00CD6B52"/>
    <w:rsid w:val="00DA024C"/>
    <w:rsid w:val="00DB0C17"/>
    <w:rsid w:val="00DC25DD"/>
    <w:rsid w:val="00E13AD7"/>
    <w:rsid w:val="00E758F5"/>
    <w:rsid w:val="00E8168F"/>
    <w:rsid w:val="00EC1EBB"/>
    <w:rsid w:val="00EE37D3"/>
    <w:rsid w:val="00EE5151"/>
    <w:rsid w:val="00F0667A"/>
    <w:rsid w:val="00F3132F"/>
    <w:rsid w:val="00F3268E"/>
    <w:rsid w:val="00F5291F"/>
    <w:rsid w:val="00F57FF6"/>
    <w:rsid w:val="00F90E29"/>
    <w:rsid w:val="00FA2ADC"/>
    <w:rsid w:val="00FA52A6"/>
    <w:rsid w:val="00FA711A"/>
    <w:rsid w:val="00FB3A75"/>
    <w:rsid w:val="00FF3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A52A6"/>
    <w:pPr>
      <w:spacing w:beforeAutospacing="1" w:after="120" w:afterAutospacing="1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1364B"/>
    <w:pPr>
      <w:keepNext/>
      <w:keepLines/>
      <w:spacing w:before="480" w:after="0"/>
      <w:outlineLvl w:val="0"/>
    </w:pPr>
    <w:rPr>
      <w:rFonts w:ascii="Arial" w:hAnsi="Arial" w:cs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1364B"/>
    <w:pPr>
      <w:keepNext/>
      <w:keepLines/>
      <w:spacing w:before="200" w:after="0"/>
      <w:outlineLvl w:val="1"/>
    </w:pPr>
    <w:rPr>
      <w:rFonts w:ascii="Arial" w:hAnsi="Arial" w:cs="Arial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1364B"/>
    <w:rPr>
      <w:rFonts w:ascii="Arial" w:hAnsi="Arial" w:cs="Arial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1364B"/>
    <w:rPr>
      <w:rFonts w:ascii="Arial" w:hAnsi="Arial" w:cs="Arial"/>
      <w:b/>
      <w:bCs/>
      <w:color w:val="4F81BD"/>
      <w:sz w:val="26"/>
      <w:szCs w:val="26"/>
    </w:rPr>
  </w:style>
  <w:style w:type="paragraph" w:styleId="NoSpacing">
    <w:name w:val="No Spacing"/>
    <w:uiPriority w:val="99"/>
    <w:qFormat/>
    <w:rsid w:val="00FA52A6"/>
    <w:pPr>
      <w:ind w:left="680" w:firstLine="680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uiPriority w:val="99"/>
    <w:qFormat/>
    <w:rsid w:val="00FA52A6"/>
    <w:pPr>
      <w:ind w:left="720"/>
    </w:pPr>
  </w:style>
  <w:style w:type="paragraph" w:styleId="NormalWeb">
    <w:name w:val="Normal (Web)"/>
    <w:basedOn w:val="Normal"/>
    <w:uiPriority w:val="99"/>
    <w:rsid w:val="00FA52A6"/>
    <w:pPr>
      <w:spacing w:line="240" w:lineRule="auto"/>
    </w:pPr>
    <w:rPr>
      <w:rFonts w:cs="Times New Roman"/>
      <w:sz w:val="24"/>
      <w:szCs w:val="24"/>
      <w:lang w:eastAsia="ru-RU"/>
    </w:rPr>
  </w:style>
  <w:style w:type="character" w:customStyle="1" w:styleId="FontStyle207">
    <w:name w:val="Font Style207"/>
    <w:uiPriority w:val="99"/>
    <w:rsid w:val="00FA52A6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Normal"/>
    <w:uiPriority w:val="99"/>
    <w:rsid w:val="00FA52A6"/>
    <w:pPr>
      <w:widowControl w:val="0"/>
      <w:autoSpaceDE w:val="0"/>
      <w:autoSpaceDN w:val="0"/>
      <w:adjustRightInd w:val="0"/>
      <w:spacing w:beforeAutospacing="0" w:after="0" w:afterAutospacing="0"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11">
    <w:name w:val="Font Style211"/>
    <w:uiPriority w:val="99"/>
    <w:rsid w:val="00FA52A6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16">
    <w:name w:val="Font Style216"/>
    <w:uiPriority w:val="99"/>
    <w:rsid w:val="00FA52A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a">
    <w:name w:val="Основной текст_"/>
    <w:link w:val="12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2"/>
    <w:basedOn w:val="Normal"/>
    <w:link w:val="a"/>
    <w:uiPriority w:val="99"/>
    <w:rsid w:val="00FA52A6"/>
    <w:pPr>
      <w:shd w:val="clear" w:color="auto" w:fill="FFFFFF"/>
      <w:spacing w:beforeAutospacing="0" w:after="0" w:afterAutospacing="0" w:line="322" w:lineRule="exact"/>
      <w:ind w:hanging="360"/>
      <w:jc w:val="center"/>
    </w:pPr>
    <w:rPr>
      <w:rFonts w:cs="Times New Roman"/>
      <w:sz w:val="27"/>
      <w:szCs w:val="27"/>
      <w:lang w:eastAsia="ru-RU"/>
    </w:rPr>
  </w:style>
  <w:style w:type="character" w:customStyle="1" w:styleId="3">
    <w:name w:val="Заголовок №3_"/>
    <w:link w:val="30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0">
    <w:name w:val="Основной текст + Полужирный"/>
    <w:uiPriority w:val="99"/>
    <w:rsid w:val="00FA52A6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30">
    <w:name w:val="Заголовок №3"/>
    <w:basedOn w:val="Normal"/>
    <w:link w:val="3"/>
    <w:uiPriority w:val="99"/>
    <w:rsid w:val="00FA52A6"/>
    <w:pPr>
      <w:shd w:val="clear" w:color="auto" w:fill="FFFFFF"/>
      <w:spacing w:beforeAutospacing="0" w:after="420" w:afterAutospacing="0" w:line="240" w:lineRule="atLeast"/>
      <w:ind w:hanging="360"/>
      <w:outlineLvl w:val="2"/>
    </w:pPr>
    <w:rPr>
      <w:rFonts w:cs="Times New Roman"/>
      <w:sz w:val="27"/>
      <w:szCs w:val="27"/>
      <w:lang w:eastAsia="ru-RU"/>
    </w:rPr>
  </w:style>
  <w:style w:type="character" w:styleId="Hyperlink">
    <w:name w:val="Hyperlink"/>
    <w:basedOn w:val="DefaultParagraphFont"/>
    <w:uiPriority w:val="99"/>
    <w:rsid w:val="00FA52A6"/>
    <w:rPr>
      <w:color w:val="auto"/>
      <w:u w:val="single"/>
    </w:rPr>
  </w:style>
  <w:style w:type="character" w:customStyle="1" w:styleId="1">
    <w:name w:val="Основной текст1"/>
    <w:uiPriority w:val="99"/>
    <w:rsid w:val="00FA52A6"/>
    <w:rPr>
      <w:rFonts w:ascii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2">
    <w:name w:val="Основной текст2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  <w:lang w:val="en-US"/>
    </w:rPr>
  </w:style>
  <w:style w:type="character" w:customStyle="1" w:styleId="20pt">
    <w:name w:val="Основной текст + 20 pt"/>
    <w:aliases w:val="Полужирный"/>
    <w:uiPriority w:val="99"/>
    <w:rsid w:val="00FA52A6"/>
    <w:rPr>
      <w:rFonts w:ascii="Times New Roman" w:hAnsi="Times New Roman" w:cs="Times New Roman"/>
      <w:b/>
      <w:bCs/>
      <w:spacing w:val="0"/>
      <w:sz w:val="40"/>
      <w:szCs w:val="40"/>
      <w:u w:val="single"/>
      <w:shd w:val="clear" w:color="auto" w:fill="FFFFFF"/>
      <w:lang w:val="en-US"/>
    </w:rPr>
  </w:style>
  <w:style w:type="character" w:customStyle="1" w:styleId="31">
    <w:name w:val="Основной текст3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FA52A6"/>
    <w:rPr>
      <w:rFonts w:ascii="Times New Roman" w:hAnsi="Times New Roman" w:cs="Times New Roman"/>
      <w:sz w:val="40"/>
      <w:szCs w:val="40"/>
      <w:shd w:val="clear" w:color="auto" w:fill="FFFFFF"/>
    </w:rPr>
  </w:style>
  <w:style w:type="character" w:customStyle="1" w:styleId="20">
    <w:name w:val="Основной текст (2)_"/>
    <w:uiPriority w:val="99"/>
    <w:rsid w:val="00FA52A6"/>
    <w:rPr>
      <w:rFonts w:ascii="Times New Roman" w:hAnsi="Times New Roman" w:cs="Times New Roman"/>
      <w:spacing w:val="0"/>
      <w:sz w:val="23"/>
      <w:szCs w:val="23"/>
    </w:rPr>
  </w:style>
  <w:style w:type="character" w:customStyle="1" w:styleId="213">
    <w:name w:val="Основной текст (2) + 13"/>
    <w:aliases w:val="5 pt"/>
    <w:uiPriority w:val="99"/>
    <w:rsid w:val="00FA52A6"/>
    <w:rPr>
      <w:rFonts w:ascii="Times New Roman" w:hAnsi="Times New Roman" w:cs="Times New Roman"/>
      <w:spacing w:val="0"/>
      <w:sz w:val="27"/>
      <w:szCs w:val="27"/>
    </w:rPr>
  </w:style>
  <w:style w:type="character" w:customStyle="1" w:styleId="32">
    <w:name w:val="Заголовок №3 (2)_"/>
    <w:link w:val="320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3">
    <w:name w:val="Основной текст (3)_"/>
    <w:uiPriority w:val="99"/>
    <w:rsid w:val="00FA52A6"/>
    <w:rPr>
      <w:rFonts w:ascii="Times New Roman" w:hAnsi="Times New Roman" w:cs="Times New Roman"/>
      <w:spacing w:val="0"/>
      <w:sz w:val="27"/>
      <w:szCs w:val="27"/>
    </w:rPr>
  </w:style>
  <w:style w:type="character" w:customStyle="1" w:styleId="34">
    <w:name w:val="Основной текст (3)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a1">
    <w:name w:val="Оглавление_"/>
    <w:link w:val="a2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1">
    <w:name w:val="Оглавление (2)_"/>
    <w:link w:val="22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10">
    <w:name w:val="Основной текст + 11"/>
    <w:aliases w:val="5 pt2"/>
    <w:uiPriority w:val="99"/>
    <w:rsid w:val="00FA52A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35">
    <w:name w:val="Основной текст (3) + Не полужирный"/>
    <w:uiPriority w:val="99"/>
    <w:rsid w:val="00FA52A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4">
    <w:name w:val="Основной текст4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3">
    <w:name w:val="Подпись к таблице_"/>
    <w:uiPriority w:val="99"/>
    <w:rsid w:val="00FA52A6"/>
    <w:rPr>
      <w:rFonts w:ascii="Times New Roman" w:hAnsi="Times New Roman" w:cs="Times New Roman"/>
      <w:spacing w:val="0"/>
      <w:sz w:val="27"/>
      <w:szCs w:val="27"/>
    </w:rPr>
  </w:style>
  <w:style w:type="character" w:customStyle="1" w:styleId="36">
    <w:name w:val="Заголовок №3 + Не полужирный"/>
    <w:uiPriority w:val="99"/>
    <w:rsid w:val="00FA52A6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40">
    <w:name w:val="Основной текст (4)_"/>
    <w:link w:val="41"/>
    <w:uiPriority w:val="99"/>
    <w:locked/>
    <w:rsid w:val="00FA52A6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FA52A6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3">
    <w:name w:val="Заголовок №2_"/>
    <w:uiPriority w:val="99"/>
    <w:rsid w:val="00FA52A6"/>
    <w:rPr>
      <w:rFonts w:ascii="Times New Roman" w:hAnsi="Times New Roman" w:cs="Times New Roman"/>
      <w:spacing w:val="0"/>
      <w:sz w:val="35"/>
      <w:szCs w:val="35"/>
    </w:rPr>
  </w:style>
  <w:style w:type="character" w:customStyle="1" w:styleId="24">
    <w:name w:val="Заголовок №2"/>
    <w:uiPriority w:val="99"/>
    <w:rsid w:val="00FA52A6"/>
    <w:rPr>
      <w:rFonts w:ascii="Times New Roman" w:hAnsi="Times New Roman" w:cs="Times New Roman"/>
      <w:spacing w:val="0"/>
      <w:sz w:val="35"/>
      <w:szCs w:val="35"/>
      <w:u w:val="single"/>
    </w:rPr>
  </w:style>
  <w:style w:type="character" w:customStyle="1" w:styleId="51">
    <w:name w:val="Основной текст5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61">
    <w:name w:val="Основной текст6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7">
    <w:name w:val="Основной текст7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8">
    <w:name w:val="Основной текст8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9">
    <w:name w:val="Основной текст9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100">
    <w:name w:val="Основной текст10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111">
    <w:name w:val="Основной текст11"/>
    <w:uiPriority w:val="99"/>
    <w:rsid w:val="00FA52A6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4">
    <w:name w:val="Подпись к таблице"/>
    <w:uiPriority w:val="99"/>
    <w:rsid w:val="00FA52A6"/>
    <w:rPr>
      <w:rFonts w:ascii="Times New Roman" w:hAnsi="Times New Roman" w:cs="Times New Roman"/>
      <w:spacing w:val="0"/>
      <w:sz w:val="27"/>
      <w:szCs w:val="27"/>
    </w:rPr>
  </w:style>
  <w:style w:type="character" w:customStyle="1" w:styleId="120">
    <w:name w:val="Заголовок №1 (2)_"/>
    <w:uiPriority w:val="99"/>
    <w:rsid w:val="00FA52A6"/>
    <w:rPr>
      <w:rFonts w:ascii="Times New Roman" w:hAnsi="Times New Roman" w:cs="Times New Roman"/>
      <w:spacing w:val="0"/>
      <w:sz w:val="35"/>
      <w:szCs w:val="35"/>
    </w:rPr>
  </w:style>
  <w:style w:type="character" w:customStyle="1" w:styleId="121">
    <w:name w:val="Заголовок №1 (2)"/>
    <w:uiPriority w:val="99"/>
    <w:rsid w:val="00FA52A6"/>
    <w:rPr>
      <w:rFonts w:ascii="Times New Roman" w:hAnsi="Times New Roman" w:cs="Times New Roman"/>
      <w:spacing w:val="0"/>
      <w:sz w:val="35"/>
      <w:szCs w:val="35"/>
    </w:rPr>
  </w:style>
  <w:style w:type="character" w:customStyle="1" w:styleId="220">
    <w:name w:val="Заголовок №2 (2)_"/>
    <w:uiPriority w:val="99"/>
    <w:rsid w:val="00FA52A6"/>
    <w:rPr>
      <w:rFonts w:ascii="Times New Roman" w:hAnsi="Times New Roman" w:cs="Times New Roman"/>
      <w:spacing w:val="0"/>
      <w:sz w:val="27"/>
      <w:szCs w:val="27"/>
    </w:rPr>
  </w:style>
  <w:style w:type="character" w:customStyle="1" w:styleId="221">
    <w:name w:val="Заголовок №2 (2)"/>
    <w:uiPriority w:val="99"/>
    <w:rsid w:val="00FA52A6"/>
    <w:rPr>
      <w:rFonts w:ascii="Times New Roman" w:hAnsi="Times New Roman" w:cs="Times New Roman"/>
      <w:spacing w:val="0"/>
      <w:sz w:val="27"/>
      <w:szCs w:val="27"/>
    </w:rPr>
  </w:style>
  <w:style w:type="character" w:customStyle="1" w:styleId="230">
    <w:name w:val="Заголовок №2 (3)_"/>
    <w:link w:val="231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32">
    <w:name w:val="Заголовок №2 (3) + Полужирный"/>
    <w:uiPriority w:val="99"/>
    <w:rsid w:val="00FA52A6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70">
    <w:name w:val="Основной текст (7)_"/>
    <w:link w:val="71"/>
    <w:uiPriority w:val="99"/>
    <w:locked/>
    <w:rsid w:val="00FA52A6"/>
    <w:rPr>
      <w:rFonts w:ascii="Times New Roman" w:hAnsi="Times New Roman" w:cs="Times New Roman"/>
      <w:spacing w:val="-10"/>
      <w:sz w:val="34"/>
      <w:szCs w:val="34"/>
      <w:shd w:val="clear" w:color="auto" w:fill="FFFFFF"/>
    </w:rPr>
  </w:style>
  <w:style w:type="character" w:customStyle="1" w:styleId="80">
    <w:name w:val="Основной текст (8)_"/>
    <w:link w:val="81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82">
    <w:name w:val="Основной текст (8) + Не курсив"/>
    <w:uiPriority w:val="99"/>
    <w:rsid w:val="00FA52A6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character" w:customStyle="1" w:styleId="222">
    <w:name w:val="Заголовок №2 (2) + Не полужирный"/>
    <w:uiPriority w:val="99"/>
    <w:rsid w:val="00FA52A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320pt">
    <w:name w:val="Заголовок №2 (3) + 20 pt"/>
    <w:aliases w:val="Полужирный2"/>
    <w:uiPriority w:val="99"/>
    <w:rsid w:val="00FA52A6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37">
    <w:name w:val="Основной текст (3) + Курсив"/>
    <w:uiPriority w:val="99"/>
    <w:rsid w:val="00FA52A6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83">
    <w:name w:val="Основной текст (8) + Полужирный"/>
    <w:uiPriority w:val="99"/>
    <w:rsid w:val="00FA52A6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810">
    <w:name w:val="Основной текст (8) + Полужирный1"/>
    <w:aliases w:val="Не курсив"/>
    <w:uiPriority w:val="99"/>
    <w:rsid w:val="00FA52A6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character" w:customStyle="1" w:styleId="25">
    <w:name w:val="Основной текст (2)"/>
    <w:uiPriority w:val="99"/>
    <w:rsid w:val="00FA52A6"/>
    <w:rPr>
      <w:rFonts w:ascii="Times New Roman" w:hAnsi="Times New Roman" w:cs="Times New Roman"/>
      <w:spacing w:val="0"/>
      <w:sz w:val="23"/>
      <w:szCs w:val="23"/>
    </w:rPr>
  </w:style>
  <w:style w:type="character" w:customStyle="1" w:styleId="240">
    <w:name w:val="Заголовок №2 (4)_"/>
    <w:link w:val="241"/>
    <w:uiPriority w:val="99"/>
    <w:locked/>
    <w:rsid w:val="00FA52A6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23">
    <w:name w:val="Заголовок №2 (2) + Курсив"/>
    <w:uiPriority w:val="99"/>
    <w:rsid w:val="00FA52A6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52">
    <w:name w:val="Основной текст (5) + Не курсив"/>
    <w:uiPriority w:val="99"/>
    <w:rsid w:val="00FA52A6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53">
    <w:name w:val="Основной текст (5) + Не полужирный"/>
    <w:aliases w:val="Не курсив1"/>
    <w:uiPriority w:val="99"/>
    <w:rsid w:val="00FA52A6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242">
    <w:name w:val="Заголовок №2 (4) + Не курсив"/>
    <w:uiPriority w:val="99"/>
    <w:rsid w:val="00FA52A6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3">
    <w:name w:val="Основной текст + Полужирный1"/>
    <w:aliases w:val="Курсив"/>
    <w:uiPriority w:val="99"/>
    <w:rsid w:val="00FA52A6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customStyle="1" w:styleId="11">
    <w:name w:val="Заголовок №1"/>
    <w:basedOn w:val="Normal"/>
    <w:link w:val="10"/>
    <w:uiPriority w:val="99"/>
    <w:rsid w:val="00FA52A6"/>
    <w:pPr>
      <w:shd w:val="clear" w:color="auto" w:fill="FFFFFF"/>
      <w:spacing w:beforeAutospacing="0" w:after="3420" w:afterAutospacing="0" w:line="456" w:lineRule="exact"/>
      <w:jc w:val="center"/>
      <w:outlineLvl w:val="0"/>
    </w:pPr>
    <w:rPr>
      <w:rFonts w:cs="Times New Roman"/>
      <w:sz w:val="40"/>
      <w:szCs w:val="40"/>
      <w:lang w:eastAsia="ru-RU"/>
    </w:rPr>
  </w:style>
  <w:style w:type="paragraph" w:customStyle="1" w:styleId="320">
    <w:name w:val="Заголовок №3 (2)"/>
    <w:basedOn w:val="Normal"/>
    <w:link w:val="32"/>
    <w:uiPriority w:val="99"/>
    <w:rsid w:val="00FA52A6"/>
    <w:pPr>
      <w:shd w:val="clear" w:color="auto" w:fill="FFFFFF"/>
      <w:spacing w:beforeAutospacing="0" w:after="180" w:afterAutospacing="0" w:line="418" w:lineRule="exact"/>
      <w:ind w:hanging="360"/>
      <w:outlineLvl w:val="2"/>
    </w:pPr>
    <w:rPr>
      <w:rFonts w:cs="Times New Roman"/>
      <w:sz w:val="27"/>
      <w:szCs w:val="27"/>
      <w:lang w:eastAsia="ru-RU"/>
    </w:rPr>
  </w:style>
  <w:style w:type="paragraph" w:customStyle="1" w:styleId="a2">
    <w:name w:val="Оглавление"/>
    <w:basedOn w:val="Normal"/>
    <w:link w:val="a1"/>
    <w:uiPriority w:val="99"/>
    <w:rsid w:val="00FA52A6"/>
    <w:pPr>
      <w:shd w:val="clear" w:color="auto" w:fill="FFFFFF"/>
      <w:spacing w:beforeAutospacing="0" w:after="0" w:afterAutospacing="0" w:line="394" w:lineRule="exact"/>
    </w:pPr>
    <w:rPr>
      <w:rFonts w:cs="Times New Roman"/>
      <w:sz w:val="27"/>
      <w:szCs w:val="27"/>
      <w:lang w:eastAsia="ru-RU"/>
    </w:rPr>
  </w:style>
  <w:style w:type="paragraph" w:customStyle="1" w:styleId="22">
    <w:name w:val="Оглавление (2)"/>
    <w:basedOn w:val="Normal"/>
    <w:link w:val="21"/>
    <w:uiPriority w:val="99"/>
    <w:rsid w:val="00FA52A6"/>
    <w:pPr>
      <w:shd w:val="clear" w:color="auto" w:fill="FFFFFF"/>
      <w:spacing w:beforeAutospacing="0" w:after="0" w:afterAutospacing="0" w:line="418" w:lineRule="exact"/>
    </w:pPr>
    <w:rPr>
      <w:rFonts w:cs="Times New Roman"/>
      <w:sz w:val="27"/>
      <w:szCs w:val="27"/>
      <w:lang w:eastAsia="ru-RU"/>
    </w:rPr>
  </w:style>
  <w:style w:type="paragraph" w:customStyle="1" w:styleId="41">
    <w:name w:val="Основной текст (4)"/>
    <w:basedOn w:val="Normal"/>
    <w:link w:val="40"/>
    <w:uiPriority w:val="99"/>
    <w:rsid w:val="00FA52A6"/>
    <w:pPr>
      <w:shd w:val="clear" w:color="auto" w:fill="FFFFFF"/>
      <w:spacing w:beforeAutospacing="0" w:after="0" w:afterAutospacing="0" w:line="240" w:lineRule="atLeast"/>
    </w:pPr>
    <w:rPr>
      <w:rFonts w:cs="Times New Roman"/>
      <w:sz w:val="23"/>
      <w:szCs w:val="23"/>
      <w:lang w:eastAsia="ru-RU"/>
    </w:rPr>
  </w:style>
  <w:style w:type="paragraph" w:customStyle="1" w:styleId="50">
    <w:name w:val="Основной текст (5)"/>
    <w:basedOn w:val="Normal"/>
    <w:link w:val="5"/>
    <w:uiPriority w:val="99"/>
    <w:rsid w:val="00FA52A6"/>
    <w:pPr>
      <w:shd w:val="clear" w:color="auto" w:fill="FFFFFF"/>
      <w:spacing w:before="360" w:beforeAutospacing="0" w:after="0" w:afterAutospacing="0" w:line="240" w:lineRule="atLeast"/>
      <w:jc w:val="both"/>
    </w:pPr>
    <w:rPr>
      <w:rFonts w:cs="Times New Roman"/>
      <w:sz w:val="27"/>
      <w:szCs w:val="27"/>
      <w:lang w:eastAsia="ru-RU"/>
    </w:rPr>
  </w:style>
  <w:style w:type="paragraph" w:customStyle="1" w:styleId="60">
    <w:name w:val="Основной текст (6)"/>
    <w:basedOn w:val="Normal"/>
    <w:link w:val="6"/>
    <w:uiPriority w:val="99"/>
    <w:rsid w:val="00FA52A6"/>
    <w:pPr>
      <w:shd w:val="clear" w:color="auto" w:fill="FFFFFF"/>
      <w:spacing w:beforeAutospacing="0" w:after="0" w:afterAutospacing="0" w:line="240" w:lineRule="atLeast"/>
    </w:pPr>
    <w:rPr>
      <w:rFonts w:cs="Times New Roman"/>
      <w:sz w:val="20"/>
      <w:szCs w:val="20"/>
      <w:lang w:eastAsia="ru-RU"/>
    </w:rPr>
  </w:style>
  <w:style w:type="paragraph" w:customStyle="1" w:styleId="231">
    <w:name w:val="Заголовок №2 (3)"/>
    <w:basedOn w:val="Normal"/>
    <w:link w:val="230"/>
    <w:uiPriority w:val="99"/>
    <w:rsid w:val="00FA52A6"/>
    <w:pPr>
      <w:shd w:val="clear" w:color="auto" w:fill="FFFFFF"/>
      <w:spacing w:beforeAutospacing="0" w:after="180" w:afterAutospacing="0" w:line="422" w:lineRule="exact"/>
      <w:ind w:hanging="360"/>
      <w:outlineLvl w:val="1"/>
    </w:pPr>
    <w:rPr>
      <w:rFonts w:cs="Times New Roman"/>
      <w:sz w:val="27"/>
      <w:szCs w:val="27"/>
      <w:lang w:eastAsia="ru-RU"/>
    </w:rPr>
  </w:style>
  <w:style w:type="paragraph" w:customStyle="1" w:styleId="71">
    <w:name w:val="Основной текст (7)"/>
    <w:basedOn w:val="Normal"/>
    <w:link w:val="70"/>
    <w:uiPriority w:val="99"/>
    <w:rsid w:val="00FA52A6"/>
    <w:pPr>
      <w:shd w:val="clear" w:color="auto" w:fill="FFFFFF"/>
      <w:spacing w:before="180" w:beforeAutospacing="0" w:after="60" w:afterAutospacing="0" w:line="240" w:lineRule="atLeast"/>
      <w:jc w:val="both"/>
    </w:pPr>
    <w:rPr>
      <w:rFonts w:cs="Times New Roman"/>
      <w:spacing w:val="-10"/>
      <w:sz w:val="34"/>
      <w:szCs w:val="34"/>
      <w:lang w:eastAsia="ru-RU"/>
    </w:rPr>
  </w:style>
  <w:style w:type="paragraph" w:customStyle="1" w:styleId="81">
    <w:name w:val="Основной текст (8)"/>
    <w:basedOn w:val="Normal"/>
    <w:link w:val="80"/>
    <w:uiPriority w:val="99"/>
    <w:rsid w:val="00FA52A6"/>
    <w:pPr>
      <w:shd w:val="clear" w:color="auto" w:fill="FFFFFF"/>
      <w:spacing w:beforeAutospacing="0" w:after="300" w:afterAutospacing="0" w:line="322" w:lineRule="exact"/>
      <w:ind w:hanging="360"/>
    </w:pPr>
    <w:rPr>
      <w:rFonts w:cs="Times New Roman"/>
      <w:sz w:val="27"/>
      <w:szCs w:val="27"/>
      <w:lang w:eastAsia="ru-RU"/>
    </w:rPr>
  </w:style>
  <w:style w:type="paragraph" w:customStyle="1" w:styleId="241">
    <w:name w:val="Заголовок №2 (4)"/>
    <w:basedOn w:val="Normal"/>
    <w:link w:val="240"/>
    <w:uiPriority w:val="99"/>
    <w:rsid w:val="00FA52A6"/>
    <w:pPr>
      <w:shd w:val="clear" w:color="auto" w:fill="FFFFFF"/>
      <w:spacing w:beforeAutospacing="0" w:after="0" w:afterAutospacing="0" w:line="322" w:lineRule="exact"/>
      <w:outlineLvl w:val="1"/>
    </w:pPr>
    <w:rPr>
      <w:rFonts w:cs="Times New Roman"/>
      <w:sz w:val="27"/>
      <w:szCs w:val="27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FA52A6"/>
    <w:pPr>
      <w:tabs>
        <w:tab w:val="center" w:pos="4677"/>
        <w:tab w:val="right" w:pos="9355"/>
      </w:tabs>
      <w:spacing w:beforeAutospacing="0" w:after="0" w:afterAutospacing="0" w:line="240" w:lineRule="auto"/>
    </w:pPr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A52A6"/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FA52A6"/>
    <w:pPr>
      <w:tabs>
        <w:tab w:val="center" w:pos="4677"/>
        <w:tab w:val="right" w:pos="9355"/>
      </w:tabs>
      <w:spacing w:beforeAutospacing="0" w:after="0" w:afterAutospacing="0" w:line="240" w:lineRule="auto"/>
    </w:pPr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A52A6"/>
    <w:rPr>
      <w:rFonts w:ascii="Arial Unicode MS" w:eastAsia="Arial Unicode MS" w:hAnsi="Times New Roman" w:cs="Arial Unicode MS"/>
      <w:color w:val="000000"/>
      <w:sz w:val="24"/>
      <w:szCs w:val="24"/>
      <w:lang w:eastAsia="ru-RU"/>
    </w:rPr>
  </w:style>
  <w:style w:type="paragraph" w:customStyle="1" w:styleId="Style93">
    <w:name w:val="Style93"/>
    <w:basedOn w:val="Normal"/>
    <w:uiPriority w:val="99"/>
    <w:rsid w:val="00FA52A6"/>
    <w:pPr>
      <w:widowControl w:val="0"/>
      <w:autoSpaceDE w:val="0"/>
      <w:autoSpaceDN w:val="0"/>
      <w:adjustRightInd w:val="0"/>
      <w:spacing w:beforeAutospacing="0" w:after="0" w:afterAutospacing="0" w:line="317" w:lineRule="exact"/>
    </w:pPr>
    <w:rPr>
      <w:rFonts w:ascii="Tahoma" w:hAnsi="Tahoma" w:cs="Tahoma"/>
      <w:sz w:val="24"/>
      <w:szCs w:val="24"/>
      <w:lang w:eastAsia="ru-RU"/>
    </w:rPr>
  </w:style>
  <w:style w:type="character" w:customStyle="1" w:styleId="FontStyle266">
    <w:name w:val="Font Style266"/>
    <w:uiPriority w:val="99"/>
    <w:rsid w:val="00FA52A6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61MicrosoftSansSerif">
    <w:name w:val="Основной текст (61) + Microsoft Sans Serif"/>
    <w:aliases w:val="8,5 pt1,Полужирный1,Интервал 0 pt"/>
    <w:uiPriority w:val="99"/>
    <w:rsid w:val="00FA52A6"/>
    <w:rPr>
      <w:rFonts w:ascii="Microsoft Sans Serif" w:hAnsi="Microsoft Sans Serif" w:cs="Microsoft Sans Serif"/>
      <w:b/>
      <w:bCs/>
      <w:spacing w:val="-10"/>
      <w:sz w:val="17"/>
      <w:szCs w:val="17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rsid w:val="00FA52A6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52A6"/>
    <w:rPr>
      <w:rFonts w:ascii="Tahoma" w:hAnsi="Tahoma" w:cs="Tahoma"/>
      <w:sz w:val="16"/>
      <w:szCs w:val="16"/>
      <w:lang w:eastAsia="ru-RU"/>
    </w:rPr>
  </w:style>
  <w:style w:type="paragraph" w:customStyle="1" w:styleId="ParagraphStyle">
    <w:name w:val="Paragraph Style"/>
    <w:uiPriority w:val="99"/>
    <w:rsid w:val="00FA52A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41364B"/>
    <w:pPr>
      <w:numPr>
        <w:ilvl w:val="1"/>
      </w:numPr>
    </w:pPr>
    <w:rPr>
      <w:rFonts w:ascii="Arial" w:hAnsi="Arial" w:cs="Arial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1364B"/>
    <w:rPr>
      <w:rFonts w:ascii="Arial" w:hAnsi="Arial" w:cs="Arial"/>
      <w:i/>
      <w:iCs/>
      <w:color w:val="4F81BD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F5291F"/>
    <w:pPr>
      <w:spacing w:beforeAutospacing="0" w:afterAutospacing="0"/>
      <w:outlineLvl w:val="9"/>
    </w:pPr>
    <w:rPr>
      <w:lang w:eastAsia="ru-RU"/>
    </w:rPr>
  </w:style>
  <w:style w:type="paragraph" w:styleId="TOC3">
    <w:name w:val="toc 3"/>
    <w:basedOn w:val="Normal"/>
    <w:next w:val="Normal"/>
    <w:autoRedefine/>
    <w:uiPriority w:val="99"/>
    <w:semiHidden/>
    <w:rsid w:val="00F5291F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99"/>
    <w:semiHidden/>
    <w:rsid w:val="00F5291F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rsid w:val="00F5291F"/>
    <w:pPr>
      <w:spacing w:after="100"/>
      <w:ind w:left="220"/>
    </w:pPr>
  </w:style>
  <w:style w:type="paragraph" w:styleId="TOC4">
    <w:name w:val="toc 4"/>
    <w:basedOn w:val="Normal"/>
    <w:next w:val="Normal"/>
    <w:autoRedefine/>
    <w:uiPriority w:val="99"/>
    <w:semiHidden/>
    <w:rsid w:val="00F5291F"/>
    <w:pPr>
      <w:spacing w:beforeAutospacing="0" w:after="100" w:afterAutospacing="0"/>
      <w:ind w:left="660"/>
    </w:pPr>
    <w:rPr>
      <w:rFonts w:cs="Times New Roman"/>
      <w:lang w:eastAsia="ru-RU"/>
    </w:rPr>
  </w:style>
  <w:style w:type="paragraph" w:styleId="TOC5">
    <w:name w:val="toc 5"/>
    <w:basedOn w:val="Normal"/>
    <w:next w:val="Normal"/>
    <w:autoRedefine/>
    <w:uiPriority w:val="99"/>
    <w:semiHidden/>
    <w:rsid w:val="00F5291F"/>
    <w:pPr>
      <w:spacing w:beforeAutospacing="0" w:after="100" w:afterAutospacing="0"/>
      <w:ind w:left="880"/>
    </w:pPr>
    <w:rPr>
      <w:rFonts w:cs="Times New Roman"/>
      <w:lang w:eastAsia="ru-RU"/>
    </w:rPr>
  </w:style>
  <w:style w:type="paragraph" w:styleId="TOC6">
    <w:name w:val="toc 6"/>
    <w:basedOn w:val="Normal"/>
    <w:next w:val="Normal"/>
    <w:autoRedefine/>
    <w:uiPriority w:val="99"/>
    <w:semiHidden/>
    <w:rsid w:val="00F5291F"/>
    <w:pPr>
      <w:spacing w:beforeAutospacing="0" w:after="100" w:afterAutospacing="0"/>
      <w:ind w:left="1100"/>
    </w:pPr>
    <w:rPr>
      <w:rFonts w:cs="Times New Roman"/>
      <w:lang w:eastAsia="ru-RU"/>
    </w:rPr>
  </w:style>
  <w:style w:type="paragraph" w:styleId="TOC7">
    <w:name w:val="toc 7"/>
    <w:basedOn w:val="Normal"/>
    <w:next w:val="Normal"/>
    <w:autoRedefine/>
    <w:uiPriority w:val="99"/>
    <w:semiHidden/>
    <w:rsid w:val="00F5291F"/>
    <w:pPr>
      <w:spacing w:beforeAutospacing="0" w:after="100" w:afterAutospacing="0"/>
      <w:ind w:left="1320"/>
    </w:pPr>
    <w:rPr>
      <w:rFonts w:cs="Times New Roman"/>
      <w:lang w:eastAsia="ru-RU"/>
    </w:rPr>
  </w:style>
  <w:style w:type="paragraph" w:styleId="TOC8">
    <w:name w:val="toc 8"/>
    <w:basedOn w:val="Normal"/>
    <w:next w:val="Normal"/>
    <w:autoRedefine/>
    <w:uiPriority w:val="99"/>
    <w:semiHidden/>
    <w:rsid w:val="00F5291F"/>
    <w:pPr>
      <w:spacing w:beforeAutospacing="0" w:after="100" w:afterAutospacing="0"/>
      <w:ind w:left="1540"/>
    </w:pPr>
    <w:rPr>
      <w:rFonts w:cs="Times New Roman"/>
      <w:lang w:eastAsia="ru-RU"/>
    </w:rPr>
  </w:style>
  <w:style w:type="paragraph" w:styleId="TOC9">
    <w:name w:val="toc 9"/>
    <w:basedOn w:val="Normal"/>
    <w:next w:val="Normal"/>
    <w:autoRedefine/>
    <w:uiPriority w:val="99"/>
    <w:semiHidden/>
    <w:rsid w:val="00F5291F"/>
    <w:pPr>
      <w:spacing w:beforeAutospacing="0" w:after="100" w:afterAutospacing="0"/>
      <w:ind w:left="1760"/>
    </w:pPr>
    <w:rPr>
      <w:rFonts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8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523</TotalTime>
  <Pages>83</Pages>
  <Words>28047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Наталья</cp:lastModifiedBy>
  <cp:revision>16</cp:revision>
  <cp:lastPrinted>2018-08-30T12:12:00Z</cp:lastPrinted>
  <dcterms:created xsi:type="dcterms:W3CDTF">2016-10-11T15:14:00Z</dcterms:created>
  <dcterms:modified xsi:type="dcterms:W3CDTF">2021-11-30T06:40:00Z</dcterms:modified>
</cp:coreProperties>
</file>