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1E2" w:rsidRDefault="007731E2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1in;margin-top:-45pt;width:572.05pt;height:789.7pt;z-index:-251658240;visibility:visible">
            <v:imagedata r:id="rId4" o:title=""/>
          </v:shape>
        </w:pic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2" o:spid="_x0000_s1027" type="#_x0000_t75" style="position:absolute;margin-left:-88.05pt;margin-top:-58.95pt;width:600pt;height:853.5pt;z-index:-251657216;visibility:visible">
            <v:imagedata r:id="rId5" o:title=""/>
          </v:shape>
        </w:pict>
      </w:r>
      <w:r>
        <w:rPr>
          <w:noProof/>
          <w:lang w:eastAsia="ru-RU"/>
        </w:rPr>
        <w:t xml:space="preserve">                                        </w:t>
      </w: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pPr>
        <w:rPr>
          <w:noProof/>
          <w:lang w:eastAsia="ru-RU"/>
        </w:rPr>
      </w:pPr>
    </w:p>
    <w:p w:rsidR="007731E2" w:rsidRDefault="007731E2">
      <w:r>
        <w:rPr>
          <w:noProof/>
          <w:lang w:eastAsia="ru-RU"/>
        </w:rPr>
        <w:pict>
          <v:shape id="Рисунок 3" o:spid="_x0000_s1028" type="#_x0000_t75" style="position:absolute;margin-left:-97.05pt;margin-top:-58.2pt;width:607.5pt;height:846pt;z-index:-251656192;visibility:visible">
            <v:imagedata r:id="rId6" o:title=""/>
          </v:shape>
        </w:pict>
      </w:r>
    </w:p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>
      <w:r>
        <w:rPr>
          <w:noProof/>
          <w:lang w:eastAsia="ru-RU"/>
        </w:rPr>
        <w:pict>
          <v:shape id="Рисунок 4" o:spid="_x0000_s1029" type="#_x0000_t75" style="position:absolute;margin-left:-84.3pt;margin-top:-92.7pt;width:603.75pt;height:883.45pt;z-index:-251655168;visibility:visible">
            <v:imagedata r:id="rId7" o:title=""/>
          </v:shape>
        </w:pict>
      </w:r>
    </w:p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/>
    <w:p w:rsidR="007731E2" w:rsidRDefault="007731E2">
      <w:bookmarkStart w:id="0" w:name="_GoBack"/>
      <w:r>
        <w:rPr>
          <w:noProof/>
          <w:lang w:eastAsia="ru-RU"/>
        </w:rPr>
        <w:pict>
          <v:shape id="Рисунок 5" o:spid="_x0000_s1030" type="#_x0000_t75" style="position:absolute;margin-left:-94.05pt;margin-top:-83.7pt;width:609pt;height:877.5pt;z-index:-251654144;visibility:visible">
            <v:imagedata r:id="rId8" o:title=""/>
          </v:shape>
        </w:pict>
      </w:r>
      <w:bookmarkEnd w:id="0"/>
    </w:p>
    <w:p w:rsidR="007731E2" w:rsidRDefault="007731E2"/>
    <w:p w:rsidR="007731E2" w:rsidRDefault="007731E2"/>
    <w:sectPr w:rsidR="007731E2" w:rsidSect="00F16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3899"/>
    <w:rsid w:val="003C57E4"/>
    <w:rsid w:val="00637835"/>
    <w:rsid w:val="00640809"/>
    <w:rsid w:val="00713C78"/>
    <w:rsid w:val="007731E2"/>
    <w:rsid w:val="00A149D9"/>
    <w:rsid w:val="00F16538"/>
    <w:rsid w:val="00FA3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538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5</Pages>
  <Words>61</Words>
  <Characters>354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Наталья</cp:lastModifiedBy>
  <cp:revision>3</cp:revision>
  <dcterms:created xsi:type="dcterms:W3CDTF">2019-10-29T08:43:00Z</dcterms:created>
  <dcterms:modified xsi:type="dcterms:W3CDTF">2019-10-29T09:21:00Z</dcterms:modified>
</cp:coreProperties>
</file>